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81CA6B" w14:textId="750C66CE" w:rsidR="00C33850" w:rsidRPr="00AF5ABB" w:rsidRDefault="00C679D6">
      <w:pPr>
        <w:rPr>
          <w:rFonts w:ascii="Girl Scout Display Light" w:hAnsi="Girl Scout Display Light" w:cs="Arial"/>
        </w:rPr>
      </w:pPr>
      <w:r w:rsidRPr="00AF5ABB">
        <w:rPr>
          <w:rFonts w:ascii="Girl Scout Display Light" w:hAnsi="Girl Scout Display Light"/>
          <w:noProof/>
        </w:rPr>
        <w:drawing>
          <wp:anchor distT="0" distB="0" distL="114300" distR="114300" simplePos="0" relativeHeight="251655168" behindDoc="1" locked="0" layoutInCell="1" allowOverlap="1" wp14:anchorId="2CAB3D26" wp14:editId="4055A549">
            <wp:simplePos x="0" y="0"/>
            <wp:positionH relativeFrom="column">
              <wp:posOffset>4343400</wp:posOffset>
            </wp:positionH>
            <wp:positionV relativeFrom="paragraph">
              <wp:posOffset>-342900</wp:posOffset>
            </wp:positionV>
            <wp:extent cx="2628900" cy="1068070"/>
            <wp:effectExtent l="0" t="0" r="0" b="0"/>
            <wp:wrapNone/>
            <wp:docPr id="2" name="Picture 2" descr="gsmidtn_logo_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smidtn_logo_prin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28900" cy="10680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3F362D" w14:textId="078213FB" w:rsidR="002D4292" w:rsidRDefault="00A3727C">
      <w:pPr>
        <w:rPr>
          <w:rFonts w:ascii="Girl Scout Display Light" w:hAnsi="Girl Scout Display Light" w:cs="Arial"/>
        </w:rPr>
      </w:pPr>
      <w:r>
        <w:rPr>
          <w:rFonts w:ascii="Girl Scout Display Light" w:hAnsi="Girl Scout Display Light" w:cs="Arial"/>
        </w:rPr>
        <w:t>April 11</w:t>
      </w:r>
      <w:r w:rsidR="00BE2544">
        <w:rPr>
          <w:rFonts w:ascii="Girl Scout Display Light" w:hAnsi="Girl Scout Display Light" w:cs="Arial"/>
        </w:rPr>
        <w:t>, 202</w:t>
      </w:r>
      <w:r>
        <w:rPr>
          <w:rFonts w:ascii="Girl Scout Display Light" w:hAnsi="Girl Scout Display Light" w:cs="Arial"/>
        </w:rPr>
        <w:t>4</w:t>
      </w:r>
    </w:p>
    <w:p w14:paraId="5FE7AB71" w14:textId="77777777" w:rsidR="00BE2544" w:rsidRPr="00AF5ABB" w:rsidRDefault="00BE2544">
      <w:pPr>
        <w:rPr>
          <w:rFonts w:ascii="Girl Scout Display Light" w:hAnsi="Girl Scout Display Light" w:cs="Arial"/>
        </w:rPr>
      </w:pPr>
    </w:p>
    <w:p w14:paraId="120E24E2" w14:textId="4DC678D1" w:rsidR="00820DD8" w:rsidRPr="00AF5ABB" w:rsidRDefault="007F0CB5">
      <w:pPr>
        <w:rPr>
          <w:rFonts w:ascii="Girl Scout Display Light" w:hAnsi="Girl Scout Display Light" w:cs="Arial"/>
        </w:rPr>
      </w:pPr>
      <w:r w:rsidRPr="00AF5ABB">
        <w:rPr>
          <w:rFonts w:ascii="Girl Scout Display Light" w:hAnsi="Girl Scout Display Light" w:cs="Arial"/>
        </w:rPr>
        <w:t xml:space="preserve">Dear </w:t>
      </w:r>
      <w:r w:rsidR="00BE2544">
        <w:rPr>
          <w:rFonts w:ascii="Girl Scout Display Light" w:hAnsi="Girl Scout Display Light" w:cs="Arial"/>
        </w:rPr>
        <w:t xml:space="preserve">Daisy/Brownie Journey Day </w:t>
      </w:r>
      <w:r w:rsidR="00820DD8" w:rsidRPr="00AF5ABB">
        <w:rPr>
          <w:rFonts w:ascii="Girl Scout Display Light" w:hAnsi="Girl Scout Display Light" w:cs="Arial"/>
        </w:rPr>
        <w:t xml:space="preserve">Participant, </w:t>
      </w:r>
    </w:p>
    <w:p w14:paraId="43A99EFC" w14:textId="77777777" w:rsidR="00820DD8" w:rsidRPr="00AF5ABB" w:rsidRDefault="00820DD8">
      <w:pPr>
        <w:rPr>
          <w:rFonts w:ascii="Girl Scout Display Light" w:hAnsi="Girl Scout Display Light" w:cs="Arial"/>
        </w:rPr>
      </w:pPr>
    </w:p>
    <w:p w14:paraId="789985A5" w14:textId="5E684FBF" w:rsidR="00E70F24" w:rsidRPr="00AF5ABB" w:rsidRDefault="007F0CB5">
      <w:pPr>
        <w:rPr>
          <w:rFonts w:ascii="Girl Scout Display Light" w:hAnsi="Girl Scout Display Light" w:cs="Arial"/>
        </w:rPr>
      </w:pPr>
      <w:r w:rsidRPr="00AF5ABB">
        <w:rPr>
          <w:rFonts w:ascii="Girl Scout Display Light" w:hAnsi="Girl Scout Display Light" w:cs="Arial"/>
        </w:rPr>
        <w:t>We’re looking forward to</w:t>
      </w:r>
      <w:r w:rsidR="008F4B46" w:rsidRPr="00AF5ABB">
        <w:rPr>
          <w:rFonts w:ascii="Girl Scout Display Light" w:hAnsi="Girl Scout Display Light" w:cs="Arial"/>
        </w:rPr>
        <w:t xml:space="preserve"> going on a Journey with you</w:t>
      </w:r>
      <w:r w:rsidR="004100E6" w:rsidRPr="00AF5ABB">
        <w:rPr>
          <w:rFonts w:ascii="Girl Scout Display Light" w:hAnsi="Girl Scout Display Light" w:cs="Arial"/>
        </w:rPr>
        <w:t xml:space="preserve"> </w:t>
      </w:r>
      <w:r w:rsidR="00BE2544">
        <w:rPr>
          <w:rFonts w:ascii="Girl Scout Display Light" w:hAnsi="Girl Scout Display Light" w:cs="Arial"/>
        </w:rPr>
        <w:t xml:space="preserve">on Saturday, </w:t>
      </w:r>
      <w:r w:rsidR="00A3727C">
        <w:rPr>
          <w:rFonts w:ascii="Girl Scout Display Light" w:hAnsi="Girl Scout Display Light" w:cs="Arial"/>
        </w:rPr>
        <w:t>April 23</w:t>
      </w:r>
      <w:r w:rsidR="00BE2544">
        <w:rPr>
          <w:rFonts w:ascii="Girl Scout Display Light" w:hAnsi="Girl Scout Display Light" w:cs="Arial"/>
        </w:rPr>
        <w:t xml:space="preserve">! </w:t>
      </w:r>
      <w:r w:rsidRPr="00AF5ABB">
        <w:rPr>
          <w:rFonts w:ascii="Girl Scout Display Light" w:hAnsi="Girl Scout Display Light" w:cs="Arial"/>
        </w:rPr>
        <w:t xml:space="preserve"> We’ll be exploring </w:t>
      </w:r>
      <w:r w:rsidR="005B1126">
        <w:rPr>
          <w:rFonts w:ascii="Girl Scout Display Light" w:hAnsi="Girl Scout Display Light" w:cs="Arial"/>
        </w:rPr>
        <w:t xml:space="preserve">working towards </w:t>
      </w:r>
      <w:r w:rsidR="00A3727C">
        <w:rPr>
          <w:rFonts w:ascii="Girl Scout Display Light" w:hAnsi="Girl Scout Display Light" w:cs="Arial"/>
        </w:rPr>
        <w:t>the Daisy 5 Flowers, 4 Stories, 3 Cheers for Animals and Brownie A World of Girls Journeys</w:t>
      </w:r>
      <w:r w:rsidR="005B1126">
        <w:rPr>
          <w:rFonts w:ascii="Girl Scout Display Light" w:hAnsi="Girl Scout Display Light" w:cs="Arial"/>
        </w:rPr>
        <w:t>. All you’ll have left to finish after this event is your Take Action project. You’ll receive more information about next steps at the program.</w:t>
      </w:r>
    </w:p>
    <w:p w14:paraId="34A9000E" w14:textId="77777777" w:rsidR="00541376" w:rsidRPr="00AF5ABB" w:rsidRDefault="00541376">
      <w:pPr>
        <w:rPr>
          <w:rFonts w:ascii="Girl Scout Display Light" w:hAnsi="Girl Scout Display Light" w:cs="Arial"/>
        </w:rPr>
      </w:pPr>
    </w:p>
    <w:p w14:paraId="5273EF54" w14:textId="136C2F47" w:rsidR="00541376" w:rsidRDefault="00BE2544">
      <w:pPr>
        <w:rPr>
          <w:rFonts w:ascii="Girl Scout Display Light" w:hAnsi="Girl Scout Display Light" w:cs="Arial"/>
        </w:rPr>
      </w:pPr>
      <w:r>
        <w:rPr>
          <w:rFonts w:ascii="Girl Scout Display Light" w:hAnsi="Girl Scout Display Light" w:cs="Arial"/>
        </w:rPr>
        <w:t>We’ll see you soon!</w:t>
      </w:r>
    </w:p>
    <w:p w14:paraId="385E7B0E" w14:textId="68B0645E" w:rsidR="00BE2544" w:rsidRDefault="00BE2544">
      <w:pPr>
        <w:rPr>
          <w:rFonts w:ascii="Girl Scout Display Light" w:hAnsi="Girl Scout Display Light" w:cs="Arial"/>
        </w:rPr>
      </w:pPr>
    </w:p>
    <w:p w14:paraId="520746AF" w14:textId="33A184C0" w:rsidR="00BE2544" w:rsidRPr="00AF5ABB" w:rsidRDefault="00BE2544">
      <w:pPr>
        <w:rPr>
          <w:rFonts w:ascii="Girl Scout Display Light" w:hAnsi="Girl Scout Display Light" w:cs="Arial"/>
        </w:rPr>
      </w:pPr>
      <w:r>
        <w:rPr>
          <w:rFonts w:ascii="Girl Scout Display Light" w:hAnsi="Girl Scout Display Light" w:cs="Arial"/>
        </w:rPr>
        <w:t>Best,</w:t>
      </w:r>
    </w:p>
    <w:p w14:paraId="44B145FA" w14:textId="4B4750C4" w:rsidR="00541376" w:rsidRDefault="00541376">
      <w:pPr>
        <w:rPr>
          <w:rFonts w:ascii="Girl Scout Display Light" w:hAnsi="Girl Scout Display Light" w:cs="Arial"/>
        </w:rPr>
      </w:pPr>
    </w:p>
    <w:p w14:paraId="09F23B7C" w14:textId="6D1D366D" w:rsidR="006C10F9" w:rsidRDefault="006C10F9">
      <w:pPr>
        <w:rPr>
          <w:rFonts w:ascii="Girl Scout Display Light" w:hAnsi="Girl Scout Display Light" w:cs="Arial"/>
        </w:rPr>
      </w:pPr>
      <w:r>
        <w:rPr>
          <w:rFonts w:ascii="Girl Scout Display Light" w:hAnsi="Girl Scout Display Light" w:cs="Arial"/>
        </w:rPr>
        <w:t xml:space="preserve">Lily </w:t>
      </w:r>
      <w:r w:rsidR="00BE2544">
        <w:rPr>
          <w:rFonts w:ascii="Girl Scout Display Light" w:hAnsi="Girl Scout Display Light" w:cs="Arial"/>
        </w:rPr>
        <w:t xml:space="preserve">“Pierogi” </w:t>
      </w:r>
      <w:r>
        <w:rPr>
          <w:rFonts w:ascii="Girl Scout Display Light" w:hAnsi="Girl Scout Display Light" w:cs="Arial"/>
        </w:rPr>
        <w:t>Jaremski</w:t>
      </w:r>
    </w:p>
    <w:p w14:paraId="30A62E77" w14:textId="4A9147FD" w:rsidR="006C10F9" w:rsidRDefault="006C10F9">
      <w:pPr>
        <w:rPr>
          <w:rFonts w:ascii="Girl Scout Display Light" w:hAnsi="Girl Scout Display Light" w:cs="Arial"/>
        </w:rPr>
      </w:pPr>
      <w:r>
        <w:rPr>
          <w:rFonts w:ascii="Girl Scout Display Light" w:hAnsi="Girl Scout Display Light" w:cs="Arial"/>
        </w:rPr>
        <w:t>Program &amp; Curriculum Specialist</w:t>
      </w:r>
    </w:p>
    <w:p w14:paraId="42838EAD" w14:textId="30CBB019" w:rsidR="006C10F9" w:rsidRPr="00AF5ABB" w:rsidRDefault="006C10F9">
      <w:pPr>
        <w:rPr>
          <w:rFonts w:ascii="Girl Scout Display Light" w:hAnsi="Girl Scout Display Light" w:cs="Arial"/>
        </w:rPr>
      </w:pPr>
      <w:r>
        <w:rPr>
          <w:rFonts w:ascii="Girl Scout Display Light" w:hAnsi="Girl Scout Display Light" w:cs="Arial"/>
        </w:rPr>
        <w:t>(615) 460-0223</w:t>
      </w:r>
      <w:r w:rsidR="00BE2544">
        <w:rPr>
          <w:rFonts w:ascii="Girl Scout Display Light" w:hAnsi="Girl Scout Display Light" w:cs="Arial"/>
        </w:rPr>
        <w:t xml:space="preserve"> | ljaremski@gsmidtn.org</w:t>
      </w:r>
    </w:p>
    <w:p w14:paraId="14408BFC" w14:textId="77777777" w:rsidR="004463EB" w:rsidRPr="00AF5ABB" w:rsidRDefault="004463EB">
      <w:pPr>
        <w:rPr>
          <w:rFonts w:ascii="Girl Scout Display Light" w:hAnsi="Girl Scout Display Light" w:cs="Arial"/>
        </w:rPr>
      </w:pPr>
    </w:p>
    <w:p w14:paraId="0B46FC52" w14:textId="7C4DE1D0" w:rsidR="009238F7" w:rsidRPr="00AF5ABB" w:rsidRDefault="009238F7">
      <w:pPr>
        <w:rPr>
          <w:rFonts w:ascii="Girl Scout Display Light" w:hAnsi="Girl Scout Display Light" w:cs="Arial"/>
          <w:b/>
        </w:rPr>
      </w:pPr>
      <w:r w:rsidRPr="00AF5ABB">
        <w:rPr>
          <w:rFonts w:ascii="Girl Scout Display Light" w:hAnsi="Girl Scout Display Light" w:cs="Arial"/>
          <w:b/>
        </w:rPr>
        <w:t xml:space="preserve">Check </w:t>
      </w:r>
      <w:r w:rsidR="00A3727C">
        <w:rPr>
          <w:rFonts w:ascii="Girl Scout Display Light" w:hAnsi="Girl Scout Display Light" w:cs="Arial"/>
          <w:b/>
        </w:rPr>
        <w:t>I</w:t>
      </w:r>
      <w:r w:rsidRPr="00AF5ABB">
        <w:rPr>
          <w:rFonts w:ascii="Girl Scout Display Light" w:hAnsi="Girl Scout Display Light" w:cs="Arial"/>
          <w:b/>
        </w:rPr>
        <w:t xml:space="preserve">n </w:t>
      </w:r>
    </w:p>
    <w:p w14:paraId="3D4A8AFD" w14:textId="0477D1E6" w:rsidR="00591829" w:rsidRPr="00AF5ABB" w:rsidRDefault="00A3727C">
      <w:pPr>
        <w:rPr>
          <w:rFonts w:ascii="Girl Scout Display Light" w:hAnsi="Girl Scout Display Light" w:cs="Arial"/>
        </w:rPr>
      </w:pPr>
      <w:r>
        <w:rPr>
          <w:rFonts w:ascii="Girl Scout Display Light" w:hAnsi="Girl Scout Display Light" w:cs="Arial"/>
          <w:bCs/>
        </w:rPr>
        <w:t>The gate opens at 9:30am for this program. Check in will run from 9:30-10 am.</w:t>
      </w:r>
      <w:r w:rsidR="008F4B46" w:rsidRPr="00AF5ABB">
        <w:rPr>
          <w:rFonts w:ascii="Girl Scout Display Light" w:hAnsi="Girl Scout Display Light" w:cs="Arial"/>
        </w:rPr>
        <w:t xml:space="preserve">  When you arrive</w:t>
      </w:r>
      <w:r w:rsidR="005B6409">
        <w:rPr>
          <w:rFonts w:ascii="Girl Scout Display Light" w:hAnsi="Girl Scout Display Light" w:cs="Arial"/>
        </w:rPr>
        <w:t>,</w:t>
      </w:r>
      <w:r w:rsidR="00591829" w:rsidRPr="00AF5ABB">
        <w:rPr>
          <w:rFonts w:ascii="Girl Scout Display Light" w:hAnsi="Girl Scout Display Light" w:cs="Arial"/>
        </w:rPr>
        <w:t xml:space="preserve"> please park in the main parking area </w:t>
      </w:r>
      <w:r w:rsidR="000348EE" w:rsidRPr="00AF5ABB">
        <w:rPr>
          <w:rFonts w:ascii="Girl Scout Display Light" w:hAnsi="Girl Scout Display Light" w:cs="Arial"/>
        </w:rPr>
        <w:t xml:space="preserve">and meet us in </w:t>
      </w:r>
      <w:r w:rsidR="00BE2544">
        <w:rPr>
          <w:rFonts w:ascii="Girl Scout Display Light" w:hAnsi="Girl Scout Display Light" w:cs="Arial"/>
        </w:rPr>
        <w:t xml:space="preserve">front of the </w:t>
      </w:r>
      <w:r>
        <w:rPr>
          <w:rFonts w:ascii="Girl Scout Display Light" w:hAnsi="Girl Scout Display Light" w:cs="Arial"/>
        </w:rPr>
        <w:t>New Building</w:t>
      </w:r>
      <w:r w:rsidR="00591829" w:rsidRPr="00AF5ABB">
        <w:rPr>
          <w:rFonts w:ascii="Girl Scout Display Light" w:hAnsi="Girl Scout Display Light" w:cs="Arial"/>
        </w:rPr>
        <w:t xml:space="preserve">.  A staff member will </w:t>
      </w:r>
      <w:r w:rsidR="000348EE" w:rsidRPr="00AF5ABB">
        <w:rPr>
          <w:rFonts w:ascii="Girl Scout Display Light" w:hAnsi="Girl Scout Display Light" w:cs="Arial"/>
        </w:rPr>
        <w:t xml:space="preserve">greet you </w:t>
      </w:r>
      <w:r w:rsidR="00591829" w:rsidRPr="00AF5ABB">
        <w:rPr>
          <w:rFonts w:ascii="Girl Scout Display Light" w:hAnsi="Girl Scout Display Light" w:cs="Arial"/>
        </w:rPr>
        <w:t>to help with questions, give out schedules</w:t>
      </w:r>
      <w:r w:rsidR="005B6409">
        <w:rPr>
          <w:rFonts w:ascii="Girl Scout Display Light" w:hAnsi="Girl Scout Display Light" w:cs="Arial"/>
        </w:rPr>
        <w:t xml:space="preserve">, </w:t>
      </w:r>
      <w:r w:rsidR="00591829" w:rsidRPr="00AF5ABB">
        <w:rPr>
          <w:rFonts w:ascii="Girl Scout Display Light" w:hAnsi="Girl Scout Display Light" w:cs="Arial"/>
        </w:rPr>
        <w:t xml:space="preserve">and </w:t>
      </w:r>
      <w:r w:rsidR="00823604" w:rsidRPr="00AF5ABB">
        <w:rPr>
          <w:rFonts w:ascii="Girl Scout Display Light" w:hAnsi="Girl Scout Display Light" w:cs="Arial"/>
        </w:rPr>
        <w:t>review</w:t>
      </w:r>
      <w:r w:rsidR="00591829" w:rsidRPr="00AF5ABB">
        <w:rPr>
          <w:rFonts w:ascii="Girl Scout Display Light" w:hAnsi="Girl Scout Display Light" w:cs="Arial"/>
        </w:rPr>
        <w:t xml:space="preserve"> participant health history</w:t>
      </w:r>
      <w:r w:rsidR="005B6409">
        <w:rPr>
          <w:rFonts w:ascii="Girl Scout Display Light" w:hAnsi="Girl Scout Display Light" w:cs="Arial"/>
        </w:rPr>
        <w:t xml:space="preserve"> forms</w:t>
      </w:r>
      <w:r w:rsidR="00591829" w:rsidRPr="00AF5ABB">
        <w:rPr>
          <w:rFonts w:ascii="Girl Scout Display Light" w:hAnsi="Girl Scout Display Light" w:cs="Arial"/>
        </w:rPr>
        <w:t xml:space="preserve">.  </w:t>
      </w:r>
      <w:r w:rsidR="00BE2544">
        <w:rPr>
          <w:rFonts w:ascii="Girl Scout Display Light" w:hAnsi="Girl Scout Display Light" w:cs="Arial"/>
        </w:rPr>
        <w:t>Your troop will be placed into a group to travel between activities.</w:t>
      </w:r>
    </w:p>
    <w:p w14:paraId="4321A920" w14:textId="77777777" w:rsidR="00BE2544" w:rsidRDefault="00BE2544">
      <w:pPr>
        <w:rPr>
          <w:rFonts w:ascii="Girl Scout Display Light" w:hAnsi="Girl Scout Display Light" w:cs="Arial"/>
        </w:rPr>
      </w:pPr>
    </w:p>
    <w:p w14:paraId="6FC2E466" w14:textId="5D640EB4" w:rsidR="00591829" w:rsidRDefault="00591829">
      <w:pPr>
        <w:rPr>
          <w:rFonts w:ascii="Girl Scout Display Light" w:hAnsi="Girl Scout Display Light" w:cs="Arial"/>
        </w:rPr>
      </w:pPr>
      <w:r w:rsidRPr="00AF5ABB">
        <w:rPr>
          <w:rFonts w:ascii="Girl Scout Display Light" w:hAnsi="Girl Scout Display Light" w:cs="Arial"/>
        </w:rPr>
        <w:t>If you are arriving lat</w:t>
      </w:r>
      <w:r w:rsidR="00C4170B" w:rsidRPr="00AF5ABB">
        <w:rPr>
          <w:rFonts w:ascii="Girl Scout Display Light" w:hAnsi="Girl Scout Display Light" w:cs="Arial"/>
        </w:rPr>
        <w:t>e</w:t>
      </w:r>
      <w:r w:rsidR="005B6409">
        <w:rPr>
          <w:rFonts w:ascii="Girl Scout Display Light" w:hAnsi="Girl Scout Display Light" w:cs="Arial"/>
        </w:rPr>
        <w:t>,</w:t>
      </w:r>
      <w:r w:rsidR="00C4170B" w:rsidRPr="00AF5ABB">
        <w:rPr>
          <w:rFonts w:ascii="Girl Scout Display Light" w:hAnsi="Girl Scout Display Light" w:cs="Arial"/>
        </w:rPr>
        <w:t xml:space="preserve"> please plan </w:t>
      </w:r>
      <w:r w:rsidR="000568C7" w:rsidRPr="00AF5ABB">
        <w:rPr>
          <w:rFonts w:ascii="Girl Scout Display Light" w:hAnsi="Girl Scout Display Light" w:cs="Arial"/>
        </w:rPr>
        <w:t xml:space="preserve">ahead and </w:t>
      </w:r>
      <w:r w:rsidR="000568C7" w:rsidRPr="00177169">
        <w:rPr>
          <w:rFonts w:ascii="Girl Scout Display Light" w:hAnsi="Girl Scout Display Light" w:cs="Arial"/>
        </w:rPr>
        <w:t xml:space="preserve">call </w:t>
      </w:r>
      <w:r w:rsidR="00177169" w:rsidRPr="00177169">
        <w:rPr>
          <w:rFonts w:ascii="Girl Scout Display Light" w:hAnsi="Girl Scout Display Light" w:cs="Arial"/>
        </w:rPr>
        <w:t>Lily Jaremski</w:t>
      </w:r>
      <w:r w:rsidR="00C4170B" w:rsidRPr="00177169">
        <w:rPr>
          <w:rFonts w:ascii="Girl Scout Display Light" w:hAnsi="Girl Scout Display Light" w:cs="Arial"/>
        </w:rPr>
        <w:t xml:space="preserve">, </w:t>
      </w:r>
      <w:r w:rsidR="000568C7" w:rsidRPr="00177169">
        <w:rPr>
          <w:rFonts w:ascii="Girl Scout Display Light" w:hAnsi="Girl Scout Display Light" w:cs="Arial"/>
        </w:rPr>
        <w:t>615-</w:t>
      </w:r>
      <w:r w:rsidR="0089487A" w:rsidRPr="00177169">
        <w:rPr>
          <w:rFonts w:ascii="Girl Scout Display Light" w:hAnsi="Girl Scout Display Light" w:cs="Arial"/>
        </w:rPr>
        <w:t>46</w:t>
      </w:r>
      <w:r w:rsidR="000568C7" w:rsidRPr="00177169">
        <w:rPr>
          <w:rFonts w:ascii="Girl Scout Display Light" w:hAnsi="Girl Scout Display Light" w:cs="Arial"/>
        </w:rPr>
        <w:t>0-02</w:t>
      </w:r>
      <w:r w:rsidR="00177169" w:rsidRPr="00177169">
        <w:rPr>
          <w:rFonts w:ascii="Girl Scout Display Light" w:hAnsi="Girl Scout Display Light" w:cs="Arial"/>
        </w:rPr>
        <w:t>23</w:t>
      </w:r>
      <w:r w:rsidR="005B1126">
        <w:rPr>
          <w:rFonts w:ascii="Girl Scout Display Light" w:hAnsi="Girl Scout Display Light" w:cs="Arial"/>
        </w:rPr>
        <w:t>,</w:t>
      </w:r>
      <w:r w:rsidR="00ED7AFD" w:rsidRPr="00177169">
        <w:rPr>
          <w:rFonts w:ascii="Girl Scout Display Light" w:hAnsi="Girl Scout Display Light" w:cs="Arial"/>
        </w:rPr>
        <w:t xml:space="preserve"> to make arrangements</w:t>
      </w:r>
      <w:r w:rsidR="00E70F24" w:rsidRPr="00177169">
        <w:rPr>
          <w:rFonts w:ascii="Girl Scout Display Light" w:hAnsi="Girl Scout Display Light" w:cs="Arial"/>
        </w:rPr>
        <w:t>.</w:t>
      </w:r>
      <w:r w:rsidR="00E70F24" w:rsidRPr="00AF5ABB">
        <w:rPr>
          <w:rFonts w:ascii="Girl Scout Display Light" w:hAnsi="Girl Scout Display Light" w:cs="Arial"/>
        </w:rPr>
        <w:t xml:space="preserve"> </w:t>
      </w:r>
    </w:p>
    <w:p w14:paraId="7C8909AF" w14:textId="30457AE2" w:rsidR="00872AC5" w:rsidRDefault="00872AC5">
      <w:pPr>
        <w:rPr>
          <w:rFonts w:ascii="Girl Scout Display Light" w:hAnsi="Girl Scout Display Light" w:cs="Arial"/>
        </w:rPr>
      </w:pPr>
    </w:p>
    <w:p w14:paraId="7487F0C3" w14:textId="4D6A4B9F" w:rsidR="00872AC5" w:rsidRDefault="00872AC5">
      <w:pPr>
        <w:rPr>
          <w:rFonts w:ascii="Girl Scout Display Light" w:hAnsi="Girl Scout Display Light" w:cs="Arial"/>
          <w:b/>
          <w:bCs/>
        </w:rPr>
      </w:pPr>
      <w:r>
        <w:rPr>
          <w:rFonts w:ascii="Girl Scout Display Light" w:hAnsi="Girl Scout Display Light" w:cs="Arial"/>
          <w:b/>
          <w:bCs/>
        </w:rPr>
        <w:t>Meals</w:t>
      </w:r>
    </w:p>
    <w:p w14:paraId="01E3ECD4" w14:textId="64F55A29" w:rsidR="00872AC5" w:rsidRPr="00872AC5" w:rsidRDefault="00872AC5">
      <w:pPr>
        <w:rPr>
          <w:rFonts w:ascii="Girl Scout Display Light" w:hAnsi="Girl Scout Display Light" w:cs="Arial"/>
        </w:rPr>
      </w:pPr>
      <w:r>
        <w:rPr>
          <w:rFonts w:ascii="Girl Scout Display Light" w:hAnsi="Girl Scout Display Light" w:cs="Arial"/>
        </w:rPr>
        <w:t>Please bring a sack lunch and water bottle for this program. Girl Scouts will have the option to create a campfire snack during the program. Please reach out immediately with any dietary restrictions.</w:t>
      </w:r>
    </w:p>
    <w:p w14:paraId="46D2F370" w14:textId="0AD432EA" w:rsidR="00541376" w:rsidRPr="00AF5ABB" w:rsidRDefault="00541376" w:rsidP="00541376">
      <w:pPr>
        <w:rPr>
          <w:rFonts w:ascii="Girl Scout Display Light" w:hAnsi="Girl Scout Display Light" w:cs="Arial"/>
        </w:rPr>
      </w:pPr>
      <w:r w:rsidRPr="00AF5ABB">
        <w:rPr>
          <w:rFonts w:ascii="Girl Scout Display Light" w:hAnsi="Girl Scout Display Light" w:cs="Arial"/>
        </w:rPr>
        <w:t xml:space="preserve">  </w:t>
      </w:r>
    </w:p>
    <w:p w14:paraId="25D1F538" w14:textId="77777777" w:rsidR="00541376" w:rsidRPr="00AF5ABB" w:rsidRDefault="00541376" w:rsidP="00541376">
      <w:pPr>
        <w:rPr>
          <w:rFonts w:ascii="Girl Scout Display Light" w:hAnsi="Girl Scout Display Light" w:cs="Arial"/>
          <w:b/>
        </w:rPr>
      </w:pPr>
      <w:r w:rsidRPr="00AF5ABB">
        <w:rPr>
          <w:rFonts w:ascii="Girl Scout Display Light" w:hAnsi="Girl Scout Display Light" w:cs="Arial"/>
          <w:b/>
        </w:rPr>
        <w:t>Dietary Needs</w:t>
      </w:r>
    </w:p>
    <w:p w14:paraId="02B91D8B" w14:textId="728CA6D1" w:rsidR="00541376" w:rsidRPr="00AF5ABB" w:rsidRDefault="00541376" w:rsidP="00541376">
      <w:pPr>
        <w:rPr>
          <w:rFonts w:ascii="Girl Scout Display Light" w:hAnsi="Girl Scout Display Light" w:cs="Arial"/>
        </w:rPr>
      </w:pPr>
      <w:r w:rsidRPr="00AF5ABB">
        <w:rPr>
          <w:rFonts w:ascii="Girl Scout Display Light" w:hAnsi="Girl Scout Display Light" w:cs="Arial"/>
        </w:rPr>
        <w:t xml:space="preserve">If you have any food allergies or dietary </w:t>
      </w:r>
      <w:r w:rsidR="00293CFF" w:rsidRPr="00AF5ABB">
        <w:rPr>
          <w:rFonts w:ascii="Girl Scout Display Light" w:hAnsi="Girl Scout Display Light" w:cs="Arial"/>
        </w:rPr>
        <w:t>needs,</w:t>
      </w:r>
      <w:r w:rsidRPr="00AF5ABB">
        <w:rPr>
          <w:rFonts w:ascii="Girl Scout Display Light" w:hAnsi="Girl Scout Display Light" w:cs="Arial"/>
        </w:rPr>
        <w:t xml:space="preserve"> please let </w:t>
      </w:r>
      <w:r w:rsidR="0089487A" w:rsidRPr="00AF5ABB">
        <w:rPr>
          <w:rFonts w:ascii="Girl Scout Display Light" w:hAnsi="Girl Scout Display Light" w:cs="Arial"/>
        </w:rPr>
        <w:t>us</w:t>
      </w:r>
      <w:r w:rsidR="000568C7" w:rsidRPr="00AF5ABB">
        <w:rPr>
          <w:rFonts w:ascii="Girl Scout Display Light" w:hAnsi="Girl Scout Display Light" w:cs="Arial"/>
        </w:rPr>
        <w:t xml:space="preserve"> </w:t>
      </w:r>
      <w:r w:rsidRPr="00AF5ABB">
        <w:rPr>
          <w:rFonts w:ascii="Girl Scout Display Light" w:hAnsi="Girl Scout Display Light" w:cs="Arial"/>
        </w:rPr>
        <w:t xml:space="preserve">know </w:t>
      </w:r>
      <w:r w:rsidRPr="00AF5ABB">
        <w:rPr>
          <w:rFonts w:ascii="Girl Scout Display Light" w:hAnsi="Girl Scout Display Light" w:cs="Arial"/>
          <w:b/>
        </w:rPr>
        <w:t>immediately.</w:t>
      </w:r>
      <w:r w:rsidRPr="00AF5ABB">
        <w:rPr>
          <w:rFonts w:ascii="Girl Scout Display Light" w:hAnsi="Girl Scout Display Light" w:cs="Arial"/>
        </w:rPr>
        <w:t xml:space="preserve">  We will make every effort to satisfy those requests.  </w:t>
      </w:r>
    </w:p>
    <w:p w14:paraId="12AF19D1" w14:textId="77777777" w:rsidR="00541376" w:rsidRPr="00AF5ABB" w:rsidRDefault="00541376" w:rsidP="00541376">
      <w:pPr>
        <w:rPr>
          <w:rFonts w:ascii="Girl Scout Display Light" w:hAnsi="Girl Scout Display Light" w:cs="Arial"/>
        </w:rPr>
      </w:pPr>
    </w:p>
    <w:p w14:paraId="627E22DE" w14:textId="77777777" w:rsidR="00541376" w:rsidRPr="00AF5ABB" w:rsidRDefault="00541376" w:rsidP="00541376">
      <w:pPr>
        <w:rPr>
          <w:rFonts w:ascii="Girl Scout Display Light" w:hAnsi="Girl Scout Display Light" w:cs="Arial"/>
          <w:b/>
        </w:rPr>
      </w:pPr>
      <w:r w:rsidRPr="00AF5ABB">
        <w:rPr>
          <w:rFonts w:ascii="Girl Scout Display Light" w:hAnsi="Girl Scout Display Light" w:cs="Arial"/>
          <w:b/>
        </w:rPr>
        <w:t xml:space="preserve">Physical Needs </w:t>
      </w:r>
    </w:p>
    <w:p w14:paraId="1C0C9B7B" w14:textId="446085FF" w:rsidR="00541376" w:rsidRDefault="00541376" w:rsidP="00541376">
      <w:pPr>
        <w:rPr>
          <w:rFonts w:ascii="Girl Scout Display Light" w:hAnsi="Girl Scout Display Light" w:cs="Arial"/>
        </w:rPr>
      </w:pPr>
      <w:r w:rsidRPr="00AF5ABB">
        <w:rPr>
          <w:rFonts w:ascii="Girl Scout Display Light" w:hAnsi="Girl Scout Display Light" w:cs="Arial"/>
        </w:rPr>
        <w:t xml:space="preserve">If you have physical limitation that we can assist </w:t>
      </w:r>
      <w:r w:rsidR="00293CFF" w:rsidRPr="00AF5ABB">
        <w:rPr>
          <w:rFonts w:ascii="Girl Scout Display Light" w:hAnsi="Girl Scout Display Light" w:cs="Arial"/>
        </w:rPr>
        <w:t>with,</w:t>
      </w:r>
      <w:r w:rsidRPr="00AF5ABB">
        <w:rPr>
          <w:rFonts w:ascii="Girl Scout Display Light" w:hAnsi="Girl Scout Display Light" w:cs="Arial"/>
        </w:rPr>
        <w:t xml:space="preserve"> please let </w:t>
      </w:r>
      <w:r w:rsidR="0089487A" w:rsidRPr="00AF5ABB">
        <w:rPr>
          <w:rFonts w:ascii="Girl Scout Display Light" w:hAnsi="Girl Scout Display Light" w:cs="Arial"/>
        </w:rPr>
        <w:t>us</w:t>
      </w:r>
      <w:r w:rsidR="000568C7" w:rsidRPr="00AF5ABB">
        <w:rPr>
          <w:rFonts w:ascii="Girl Scout Display Light" w:hAnsi="Girl Scout Display Light" w:cs="Arial"/>
        </w:rPr>
        <w:t xml:space="preserve"> </w:t>
      </w:r>
      <w:r w:rsidRPr="00AF5ABB">
        <w:rPr>
          <w:rFonts w:ascii="Girl Scout Display Light" w:hAnsi="Girl Scout Display Light" w:cs="Arial"/>
        </w:rPr>
        <w:t xml:space="preserve">know </w:t>
      </w:r>
      <w:r w:rsidRPr="00AF5ABB">
        <w:rPr>
          <w:rFonts w:ascii="Girl Scout Display Light" w:hAnsi="Girl Scout Display Light" w:cs="Arial"/>
          <w:b/>
        </w:rPr>
        <w:t xml:space="preserve">immediately.  </w:t>
      </w:r>
      <w:r w:rsidRPr="00AF5ABB">
        <w:rPr>
          <w:rFonts w:ascii="Girl Scout Display Light" w:hAnsi="Girl Scout Display Light" w:cs="Arial"/>
        </w:rPr>
        <w:t>We will make every effort to house participants in appropriate lodges, provide mobility assistance, or create a plan that will support your ability to enjoy the weekend.</w:t>
      </w:r>
    </w:p>
    <w:p w14:paraId="601B51C9" w14:textId="77777777" w:rsidR="00A3727C" w:rsidRDefault="00A3727C" w:rsidP="00541376">
      <w:pPr>
        <w:rPr>
          <w:rFonts w:ascii="Girl Scout Display Light" w:hAnsi="Girl Scout Display Light" w:cs="Arial"/>
        </w:rPr>
      </w:pPr>
    </w:p>
    <w:p w14:paraId="6D549280" w14:textId="2F388FB9" w:rsidR="00A3727C" w:rsidRPr="00AF5ABB" w:rsidRDefault="00A3727C" w:rsidP="00541376">
      <w:pPr>
        <w:rPr>
          <w:rFonts w:ascii="Girl Scout Display Light" w:hAnsi="Girl Scout Display Light" w:cs="Arial"/>
        </w:rPr>
      </w:pPr>
      <w:r>
        <w:rPr>
          <w:rFonts w:ascii="Girl Scout Display Light" w:hAnsi="Girl Scout Display Light" w:cs="Arial"/>
        </w:rPr>
        <w:t>During this program, Daisies will participate in a Loving &amp; Grooming session with the Equestrian Team. Brownie will participate in low ropes adventure activities during their program, which involves travel across the horse pasture and swinging bridge to access. If you anticipate any physical challenges to your Girl Scout’s participation, please notify us ASAP.</w:t>
      </w:r>
    </w:p>
    <w:p w14:paraId="2AB588B0" w14:textId="77777777" w:rsidR="00541376" w:rsidRPr="00AF5ABB" w:rsidRDefault="00541376" w:rsidP="00831FF3">
      <w:pPr>
        <w:rPr>
          <w:rFonts w:ascii="Girl Scout Display Light" w:hAnsi="Girl Scout Display Light" w:cs="Arial"/>
          <w:b/>
        </w:rPr>
      </w:pPr>
    </w:p>
    <w:p w14:paraId="11499AF6" w14:textId="77777777" w:rsidR="00541376" w:rsidRPr="00AF5ABB" w:rsidRDefault="00541376" w:rsidP="00541376">
      <w:pPr>
        <w:rPr>
          <w:rFonts w:ascii="Girl Scout Display Light" w:hAnsi="Girl Scout Display Light" w:cs="Arial"/>
          <w:b/>
        </w:rPr>
      </w:pPr>
      <w:r w:rsidRPr="00AF5ABB">
        <w:rPr>
          <w:rFonts w:ascii="Girl Scout Display Light" w:hAnsi="Girl Scout Display Light" w:cs="Arial"/>
          <w:b/>
        </w:rPr>
        <w:t>Participant Health History and Program Permission Slip</w:t>
      </w:r>
    </w:p>
    <w:p w14:paraId="4FCA8CBC" w14:textId="77777777" w:rsidR="007C258F" w:rsidRPr="00AF5ABB" w:rsidRDefault="00541376" w:rsidP="00541376">
      <w:pPr>
        <w:rPr>
          <w:rFonts w:ascii="Girl Scout Display Light" w:hAnsi="Girl Scout Display Light" w:cs="Arial"/>
        </w:rPr>
      </w:pPr>
      <w:r w:rsidRPr="00AF5ABB">
        <w:rPr>
          <w:rFonts w:ascii="Girl Scout Display Light" w:hAnsi="Girl Scout Display Light" w:cs="Arial"/>
        </w:rPr>
        <w:t xml:space="preserve">All participants, adults and children must have a Health History and Program Permission upon arrival.  The camp staff will collect the Permission slip at check in.  It is very important that you give us the correct information so that we might service you better.  </w:t>
      </w:r>
    </w:p>
    <w:p w14:paraId="31E55A09" w14:textId="02B59C9D" w:rsidR="003226F6" w:rsidRPr="00AF5ABB" w:rsidRDefault="00FB228A" w:rsidP="00541376">
      <w:pPr>
        <w:rPr>
          <w:rFonts w:ascii="Girl Scout Display Light" w:hAnsi="Girl Scout Display Light"/>
        </w:rPr>
      </w:pPr>
      <w:hyperlink r:id="rId8" w:history="1">
        <w:r w:rsidR="00C46D8D" w:rsidRPr="00AF5ABB">
          <w:rPr>
            <w:rStyle w:val="Hyperlink"/>
            <w:rFonts w:ascii="Girl Scout Display Light" w:hAnsi="Girl Scout Display Light"/>
          </w:rPr>
          <w:t>https://gsmidtn.org/wp-content/uploads/2019/08/2019Membership_HealthHistory-Permission_RGB.pdf</w:t>
        </w:r>
      </w:hyperlink>
    </w:p>
    <w:p w14:paraId="0C45E16B" w14:textId="6FE58A0E" w:rsidR="00C46D8D" w:rsidRPr="00AF5ABB" w:rsidRDefault="00C46D8D" w:rsidP="00541376">
      <w:pPr>
        <w:rPr>
          <w:rFonts w:ascii="Girl Scout Display Light" w:hAnsi="Girl Scout Display Light"/>
        </w:rPr>
      </w:pPr>
    </w:p>
    <w:p w14:paraId="53EE3728" w14:textId="229D50DC" w:rsidR="00C46D8D" w:rsidRPr="00AF5ABB" w:rsidRDefault="00C46D8D" w:rsidP="00541376">
      <w:pPr>
        <w:rPr>
          <w:rFonts w:ascii="Girl Scout Display Light" w:hAnsi="Girl Scout Display Light"/>
          <w:b/>
          <w:bCs/>
        </w:rPr>
      </w:pPr>
      <w:r w:rsidRPr="00AF5ABB">
        <w:rPr>
          <w:rFonts w:ascii="Girl Scout Display Light" w:hAnsi="Girl Scout Display Light"/>
          <w:b/>
          <w:bCs/>
        </w:rPr>
        <w:t>Property Liability Waiver</w:t>
      </w:r>
    </w:p>
    <w:p w14:paraId="0833C032" w14:textId="3FA20393" w:rsidR="00C46D8D" w:rsidRPr="00AF5ABB" w:rsidRDefault="00C46D8D" w:rsidP="00541376">
      <w:pPr>
        <w:rPr>
          <w:rFonts w:ascii="Girl Scout Display Light" w:hAnsi="Girl Scout Display Light"/>
        </w:rPr>
      </w:pPr>
      <w:r w:rsidRPr="00AF5ABB">
        <w:rPr>
          <w:rFonts w:ascii="Girl Scout Display Light" w:hAnsi="Girl Scout Display Light"/>
        </w:rPr>
        <w:t xml:space="preserve">All participants must complete the Property Liability Waiver. This can be found on Council Alignment. If you complete this online, it is good for the entire Girl Scout Year, if you have to complete a physical copy during check-in, it is only good for that particular event. </w:t>
      </w:r>
    </w:p>
    <w:p w14:paraId="456FED9A" w14:textId="77777777" w:rsidR="00AF5ABB" w:rsidRPr="00AF5ABB" w:rsidRDefault="00AF5ABB" w:rsidP="00541376">
      <w:pPr>
        <w:rPr>
          <w:rFonts w:ascii="Girl Scout Display Light" w:hAnsi="Girl Scout Display Light"/>
        </w:rPr>
      </w:pPr>
    </w:p>
    <w:p w14:paraId="1EFFA445" w14:textId="77777777" w:rsidR="00AF5ABB" w:rsidRPr="00AF5ABB" w:rsidRDefault="00AF5ABB" w:rsidP="00AF5ABB">
      <w:pPr>
        <w:rPr>
          <w:rFonts w:ascii="Girl Scout Display Light" w:hAnsi="Girl Scout Display Light"/>
        </w:rPr>
      </w:pPr>
      <w:r w:rsidRPr="00AF5ABB">
        <w:rPr>
          <w:rFonts w:ascii="Girl Scout Display Light" w:hAnsi="Girl Scout Display Light"/>
        </w:rPr>
        <w:t xml:space="preserve">Every person on the roster (including adults) MUST have completed their Property Liability Waiver in </w:t>
      </w:r>
      <w:proofErr w:type="spellStart"/>
      <w:r w:rsidRPr="00AF5ABB">
        <w:rPr>
          <w:rFonts w:ascii="Girl Scout Display Light" w:hAnsi="Girl Scout Display Light"/>
        </w:rPr>
        <w:t>CouncilAlignMENT</w:t>
      </w:r>
      <w:proofErr w:type="spellEnd"/>
      <w:r w:rsidRPr="00AF5ABB">
        <w:rPr>
          <w:rFonts w:ascii="Girl Scout Display Light" w:hAnsi="Girl Scout Display Light"/>
        </w:rPr>
        <w:t>. To complete the liability waiver, follow these steps:</w:t>
      </w:r>
    </w:p>
    <w:p w14:paraId="504DB29F" w14:textId="77777777" w:rsidR="00AF5ABB" w:rsidRPr="00AF5ABB" w:rsidRDefault="00AF5ABB" w:rsidP="00AF5ABB">
      <w:pPr>
        <w:rPr>
          <w:rFonts w:ascii="Girl Scout Display Light" w:hAnsi="Girl Scout Display Light"/>
        </w:rPr>
      </w:pPr>
    </w:p>
    <w:p w14:paraId="4FCA6982" w14:textId="77777777" w:rsidR="00AF5ABB" w:rsidRPr="00AF5ABB" w:rsidRDefault="00AF5ABB" w:rsidP="00AF5ABB">
      <w:pPr>
        <w:ind w:left="720"/>
        <w:rPr>
          <w:rFonts w:ascii="Girl Scout Display Light" w:hAnsi="Girl Scout Display Light"/>
        </w:rPr>
      </w:pPr>
      <w:r w:rsidRPr="00AF5ABB">
        <w:rPr>
          <w:rFonts w:ascii="Girl Scout Display Light" w:hAnsi="Girl Scout Display Light"/>
        </w:rPr>
        <w:t>1.</w:t>
      </w:r>
      <w:r w:rsidRPr="00AF5ABB">
        <w:rPr>
          <w:rFonts w:ascii="Girl Scout Display Light" w:hAnsi="Girl Scout Display Light"/>
        </w:rPr>
        <w:tab/>
        <w:t>Log into your Council AlignMENT account at https://ca52.councilalignment.org</w:t>
      </w:r>
    </w:p>
    <w:p w14:paraId="233E81B6" w14:textId="77777777" w:rsidR="00AF5ABB" w:rsidRPr="00AF5ABB" w:rsidRDefault="00AF5ABB" w:rsidP="00AF5ABB">
      <w:pPr>
        <w:ind w:left="720"/>
        <w:rPr>
          <w:rFonts w:ascii="Girl Scout Display Light" w:hAnsi="Girl Scout Display Light"/>
        </w:rPr>
      </w:pPr>
      <w:r w:rsidRPr="00AF5ABB">
        <w:rPr>
          <w:rFonts w:ascii="Girl Scout Display Light" w:hAnsi="Girl Scout Display Light"/>
        </w:rPr>
        <w:t>2.</w:t>
      </w:r>
      <w:r w:rsidRPr="00AF5ABB">
        <w:rPr>
          <w:rFonts w:ascii="Girl Scout Display Light" w:hAnsi="Girl Scout Display Light"/>
        </w:rPr>
        <w:tab/>
        <w:t>Click on “View Profile.”</w:t>
      </w:r>
    </w:p>
    <w:p w14:paraId="3002E2A8" w14:textId="77777777" w:rsidR="00AF5ABB" w:rsidRPr="00AF5ABB" w:rsidRDefault="00AF5ABB" w:rsidP="00AF5ABB">
      <w:pPr>
        <w:ind w:left="720"/>
        <w:rPr>
          <w:rFonts w:ascii="Girl Scout Display Light" w:hAnsi="Girl Scout Display Light"/>
        </w:rPr>
      </w:pPr>
      <w:r w:rsidRPr="00AF5ABB">
        <w:rPr>
          <w:rFonts w:ascii="Girl Scout Display Light" w:hAnsi="Girl Scout Display Light"/>
        </w:rPr>
        <w:t>3.</w:t>
      </w:r>
      <w:r w:rsidRPr="00AF5ABB">
        <w:rPr>
          <w:rFonts w:ascii="Girl Scout Display Light" w:hAnsi="Girl Scout Display Light"/>
        </w:rPr>
        <w:tab/>
        <w:t>On the menu at the top of your profile, click “Property Liability Waiver.”</w:t>
      </w:r>
    </w:p>
    <w:p w14:paraId="79BE2211" w14:textId="77777777" w:rsidR="00AF5ABB" w:rsidRPr="00AF5ABB" w:rsidRDefault="00AF5ABB" w:rsidP="00AF5ABB">
      <w:pPr>
        <w:ind w:left="720"/>
        <w:rPr>
          <w:rFonts w:ascii="Girl Scout Display Light" w:hAnsi="Girl Scout Display Light"/>
        </w:rPr>
      </w:pPr>
      <w:r w:rsidRPr="00AF5ABB">
        <w:rPr>
          <w:rFonts w:ascii="Girl Scout Display Light" w:hAnsi="Girl Scout Display Light"/>
        </w:rPr>
        <w:t>4.</w:t>
      </w:r>
      <w:r w:rsidRPr="00AF5ABB">
        <w:rPr>
          <w:rFonts w:ascii="Girl Scout Display Light" w:hAnsi="Girl Scout Display Light"/>
        </w:rPr>
        <w:tab/>
        <w:t>Read the information.</w:t>
      </w:r>
    </w:p>
    <w:p w14:paraId="0E2DDA9E" w14:textId="77777777" w:rsidR="00AF5ABB" w:rsidRPr="00AF5ABB" w:rsidRDefault="00AF5ABB" w:rsidP="00AF5ABB">
      <w:pPr>
        <w:ind w:left="720"/>
        <w:rPr>
          <w:rFonts w:ascii="Girl Scout Display Light" w:hAnsi="Girl Scout Display Light"/>
        </w:rPr>
      </w:pPr>
      <w:r w:rsidRPr="00AF5ABB">
        <w:rPr>
          <w:rFonts w:ascii="Girl Scout Display Light" w:hAnsi="Girl Scout Display Light"/>
        </w:rPr>
        <w:t>5.</w:t>
      </w:r>
      <w:r w:rsidRPr="00AF5ABB">
        <w:rPr>
          <w:rFonts w:ascii="Girl Scout Display Light" w:hAnsi="Girl Scout Display Light"/>
        </w:rPr>
        <w:tab/>
        <w:t>Click “Accept” if you agree to the terms.</w:t>
      </w:r>
    </w:p>
    <w:p w14:paraId="2FCBCB95" w14:textId="77777777" w:rsidR="004C75FE" w:rsidRPr="00AF5ABB" w:rsidRDefault="004C75FE" w:rsidP="004C75FE">
      <w:pPr>
        <w:rPr>
          <w:rFonts w:ascii="Girl Scout Display Light" w:hAnsi="Girl Scout Display Light" w:cs="Arial"/>
          <w:b/>
        </w:rPr>
      </w:pPr>
    </w:p>
    <w:p w14:paraId="384DE6E6" w14:textId="77777777" w:rsidR="00541376" w:rsidRPr="00AF5ABB" w:rsidRDefault="00541376" w:rsidP="00541376">
      <w:pPr>
        <w:rPr>
          <w:rFonts w:ascii="Girl Scout Display Light" w:hAnsi="Girl Scout Display Light" w:cs="Arial"/>
          <w:b/>
        </w:rPr>
      </w:pPr>
      <w:r w:rsidRPr="00AF5ABB">
        <w:rPr>
          <w:rFonts w:ascii="Girl Scout Display Light" w:hAnsi="Girl Scout Display Light" w:cs="Arial"/>
          <w:b/>
        </w:rPr>
        <w:t>Rules of Camp</w:t>
      </w:r>
    </w:p>
    <w:p w14:paraId="1F9FE23E" w14:textId="60E854E3"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 xml:space="preserve">Camp </w:t>
      </w:r>
      <w:r w:rsidR="005B6409">
        <w:rPr>
          <w:rFonts w:ascii="Girl Scout Display Light" w:hAnsi="Girl Scout Display Light" w:cs="Arial"/>
        </w:rPr>
        <w:t>Holloway</w:t>
      </w:r>
      <w:r w:rsidRPr="00AF5ABB">
        <w:rPr>
          <w:rFonts w:ascii="Girl Scout Display Light" w:hAnsi="Girl Scout Display Light" w:cs="Arial"/>
        </w:rPr>
        <w:t xml:space="preserve"> is a Smoke Free facility.  You must leave the property to smoke.</w:t>
      </w:r>
    </w:p>
    <w:p w14:paraId="53B73273" w14:textId="2BA60CE7"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 xml:space="preserve">Leave all drugs, </w:t>
      </w:r>
      <w:r w:rsidR="002F4121" w:rsidRPr="00AF5ABB">
        <w:rPr>
          <w:rFonts w:ascii="Girl Scout Display Light" w:hAnsi="Girl Scout Display Light" w:cs="Arial"/>
        </w:rPr>
        <w:t>alcohol,</w:t>
      </w:r>
      <w:r w:rsidRPr="00AF5ABB">
        <w:rPr>
          <w:rFonts w:ascii="Girl Scout Display Light" w:hAnsi="Girl Scout Display Light" w:cs="Arial"/>
        </w:rPr>
        <w:t xml:space="preserve"> and weapons at home.  </w:t>
      </w:r>
    </w:p>
    <w:p w14:paraId="36173C05" w14:textId="77777777"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Speed Limit is 5 mph on camp.</w:t>
      </w:r>
    </w:p>
    <w:p w14:paraId="57BB4B2D" w14:textId="77777777"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Respect the camp staff and their guidelines.</w:t>
      </w:r>
    </w:p>
    <w:p w14:paraId="473FDFF4" w14:textId="4B9BD017"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All food and beverages must remain in your car</w:t>
      </w:r>
      <w:r w:rsidR="002F7ADD" w:rsidRPr="00AF5ABB">
        <w:rPr>
          <w:rFonts w:ascii="Girl Scout Display Light" w:hAnsi="Girl Scout Display Light" w:cs="Arial"/>
        </w:rPr>
        <w:t xml:space="preserve">, </w:t>
      </w:r>
      <w:r w:rsidR="002F4121" w:rsidRPr="00AF5ABB">
        <w:rPr>
          <w:rFonts w:ascii="Girl Scout Display Light" w:hAnsi="Girl Scout Display Light" w:cs="Arial"/>
        </w:rPr>
        <w:t>kitchens,</w:t>
      </w:r>
      <w:r w:rsidR="002F7ADD" w:rsidRPr="00AF5ABB">
        <w:rPr>
          <w:rFonts w:ascii="Girl Scout Display Light" w:hAnsi="Girl Scout Display Light" w:cs="Arial"/>
        </w:rPr>
        <w:t xml:space="preserve"> </w:t>
      </w:r>
      <w:r w:rsidRPr="00AF5ABB">
        <w:rPr>
          <w:rFonts w:ascii="Girl Scout Display Light" w:hAnsi="Girl Scout Display Light" w:cs="Arial"/>
        </w:rPr>
        <w:t>or the Red Barn (dining hall).</w:t>
      </w:r>
    </w:p>
    <w:p w14:paraId="787F6EFA" w14:textId="77777777"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You must supervise your Girl Scout</w:t>
      </w:r>
      <w:r w:rsidR="002F7ADD" w:rsidRPr="00AF5ABB">
        <w:rPr>
          <w:rFonts w:ascii="Girl Scout Display Light" w:hAnsi="Girl Scout Display Light" w:cs="Arial"/>
        </w:rPr>
        <w:t>s</w:t>
      </w:r>
      <w:r w:rsidRPr="00AF5ABB">
        <w:rPr>
          <w:rFonts w:ascii="Girl Scout Display Light" w:hAnsi="Girl Scout Display Light" w:cs="Arial"/>
        </w:rPr>
        <w:t xml:space="preserve"> at all times. </w:t>
      </w:r>
    </w:p>
    <w:p w14:paraId="4BD156C5" w14:textId="77777777"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 xml:space="preserve">Tell a camp staff if you are hurt or need medical attention. </w:t>
      </w:r>
    </w:p>
    <w:p w14:paraId="38FA9769" w14:textId="77777777" w:rsidR="00541376" w:rsidRPr="00AF5ABB" w:rsidRDefault="00541376" w:rsidP="00541376">
      <w:pPr>
        <w:numPr>
          <w:ilvl w:val="0"/>
          <w:numId w:val="3"/>
        </w:numPr>
        <w:rPr>
          <w:rFonts w:ascii="Girl Scout Display Light" w:hAnsi="Girl Scout Display Light" w:cs="Arial"/>
        </w:rPr>
      </w:pPr>
      <w:r w:rsidRPr="00AF5ABB">
        <w:rPr>
          <w:rFonts w:ascii="Girl Scout Display Light" w:hAnsi="Girl Scout Display Light" w:cs="Arial"/>
        </w:rPr>
        <w:t>Inform camp staff if you are leaving property.</w:t>
      </w:r>
    </w:p>
    <w:p w14:paraId="1B66D448" w14:textId="77777777" w:rsidR="00024A7E" w:rsidRPr="00AF5ABB" w:rsidRDefault="00024A7E" w:rsidP="004C75FE">
      <w:pPr>
        <w:rPr>
          <w:rFonts w:ascii="Girl Scout Display Light" w:hAnsi="Girl Scout Display Light" w:cs="Arial"/>
          <w:b/>
        </w:rPr>
      </w:pPr>
    </w:p>
    <w:p w14:paraId="52EA7E69" w14:textId="77777777" w:rsidR="004C75FE" w:rsidRPr="00AF5ABB" w:rsidRDefault="004C75FE" w:rsidP="004C75FE">
      <w:pPr>
        <w:rPr>
          <w:rFonts w:ascii="Girl Scout Display Light" w:hAnsi="Girl Scout Display Light" w:cs="Arial"/>
          <w:b/>
        </w:rPr>
      </w:pPr>
      <w:r w:rsidRPr="00AF5ABB">
        <w:rPr>
          <w:rFonts w:ascii="Girl Scout Display Light" w:hAnsi="Girl Scout Display Light" w:cs="Arial"/>
          <w:b/>
        </w:rPr>
        <w:t>Inclement Weather Procedures</w:t>
      </w:r>
    </w:p>
    <w:p w14:paraId="09006697" w14:textId="6E7A0484" w:rsidR="004C75FE" w:rsidRPr="00AF5ABB" w:rsidRDefault="004C75FE" w:rsidP="004C75FE">
      <w:pPr>
        <w:rPr>
          <w:rFonts w:ascii="Girl Scout Display Light" w:hAnsi="Girl Scout Display Light" w:cs="Arial"/>
          <w:sz w:val="22"/>
          <w:szCs w:val="22"/>
        </w:rPr>
      </w:pPr>
      <w:r w:rsidRPr="00AF5ABB">
        <w:rPr>
          <w:rFonts w:ascii="Girl Scout Display Light" w:hAnsi="Girl Scout Display Light" w:cs="Arial"/>
          <w:sz w:val="22"/>
          <w:szCs w:val="22"/>
        </w:rPr>
        <w:t>In the event of inclement weather</w:t>
      </w:r>
      <w:r w:rsidRPr="00177169">
        <w:rPr>
          <w:rFonts w:ascii="Girl Scout Display Light" w:hAnsi="Girl Scout Display Light" w:cs="Arial"/>
          <w:sz w:val="22"/>
          <w:szCs w:val="22"/>
        </w:rPr>
        <w:t xml:space="preserve">, please email </w:t>
      </w:r>
      <w:hyperlink r:id="rId9" w:history="1">
        <w:r w:rsidR="00177169" w:rsidRPr="00177169">
          <w:rPr>
            <w:rStyle w:val="Hyperlink"/>
            <w:rFonts w:ascii="Girl Scout Display Light" w:hAnsi="Girl Scout Display Light" w:cs="Arial"/>
            <w:sz w:val="22"/>
            <w:szCs w:val="22"/>
          </w:rPr>
          <w:t>ljaremski@gsmidtn.org</w:t>
        </w:r>
      </w:hyperlink>
      <w:r w:rsidRPr="00177169">
        <w:rPr>
          <w:rFonts w:ascii="Girl Scout Display Light" w:hAnsi="Girl Scout Display Light" w:cs="Arial"/>
          <w:sz w:val="22"/>
          <w:szCs w:val="22"/>
        </w:rPr>
        <w:t>.</w:t>
      </w:r>
      <w:r w:rsidRPr="00AF5ABB">
        <w:rPr>
          <w:rFonts w:ascii="Girl Scout Display Light" w:hAnsi="Girl Scout Display Light" w:cs="Arial"/>
          <w:sz w:val="22"/>
          <w:szCs w:val="22"/>
        </w:rPr>
        <w:t xml:space="preserve"> Use your best judgment as you prepare to drive.  Refunds will be evaluated in the event of severe weather.  </w:t>
      </w:r>
    </w:p>
    <w:p w14:paraId="6F6C61F4" w14:textId="77777777" w:rsidR="004C75FE" w:rsidRPr="00AF5ABB" w:rsidRDefault="004C75FE" w:rsidP="004C75FE">
      <w:pPr>
        <w:rPr>
          <w:rFonts w:ascii="Girl Scout Display Light" w:hAnsi="Girl Scout Display Light" w:cs="Arial"/>
          <w:b/>
        </w:rPr>
      </w:pPr>
    </w:p>
    <w:p w14:paraId="00BA846B" w14:textId="77777777" w:rsidR="00C33850" w:rsidRPr="00AF5ABB" w:rsidRDefault="00C33850">
      <w:pPr>
        <w:rPr>
          <w:rFonts w:ascii="Girl Scout Display Light" w:hAnsi="Girl Scout Display Light" w:cs="Arial"/>
          <w:b/>
        </w:rPr>
      </w:pPr>
    </w:p>
    <w:p w14:paraId="2E6445D2" w14:textId="6A3F3D2C" w:rsidR="00177169" w:rsidRPr="00177169" w:rsidRDefault="00095C00" w:rsidP="00177169">
      <w:pPr>
        <w:rPr>
          <w:rFonts w:ascii="Girl Scout Display Light" w:hAnsi="Girl Scout Display Light" w:cs="Arial"/>
          <w:b/>
        </w:rPr>
      </w:pPr>
      <w:r w:rsidRPr="00177169">
        <w:rPr>
          <w:rFonts w:ascii="Girl Scout Display Light" w:hAnsi="Girl Scout Display Light" w:cs="Arial"/>
          <w:b/>
        </w:rPr>
        <w:t xml:space="preserve">Contact Information </w:t>
      </w:r>
    </w:p>
    <w:p w14:paraId="54FF043F" w14:textId="77777777" w:rsidR="00A3727C" w:rsidRDefault="00177169" w:rsidP="00177169">
      <w:pPr>
        <w:rPr>
          <w:rFonts w:ascii="Girl Scout Display Light" w:hAnsi="Girl Scout Display Light" w:cs="Arial"/>
          <w:bCs/>
        </w:rPr>
      </w:pPr>
      <w:r w:rsidRPr="00177169">
        <w:rPr>
          <w:rFonts w:ascii="Girl Scout Display Light" w:hAnsi="Girl Scout Display Light" w:cs="Arial"/>
          <w:bCs/>
        </w:rPr>
        <w:t xml:space="preserve">Lily “Pierogi” Jaremski </w:t>
      </w:r>
    </w:p>
    <w:p w14:paraId="52E3915C" w14:textId="77777777" w:rsidR="00A3727C" w:rsidRDefault="00177169" w:rsidP="00177169">
      <w:pPr>
        <w:rPr>
          <w:rFonts w:ascii="Girl Scout Display Light" w:hAnsi="Girl Scout Display Light" w:cs="Arial"/>
          <w:bCs/>
        </w:rPr>
      </w:pPr>
      <w:r w:rsidRPr="00177169">
        <w:rPr>
          <w:rFonts w:ascii="Girl Scout Display Light" w:hAnsi="Girl Scout Display Light" w:cs="Arial"/>
          <w:bCs/>
        </w:rPr>
        <w:t>Program and Curriculum Specialist</w:t>
      </w:r>
    </w:p>
    <w:p w14:paraId="2A1FA183" w14:textId="77777777" w:rsidR="00A3727C" w:rsidRDefault="00FB228A" w:rsidP="00177169">
      <w:pPr>
        <w:rPr>
          <w:rFonts w:ascii="Girl Scout Display Light" w:hAnsi="Girl Scout Display Light" w:cs="Arial"/>
          <w:bCs/>
        </w:rPr>
      </w:pPr>
      <w:hyperlink r:id="rId10" w:history="1">
        <w:r w:rsidR="00A3727C" w:rsidRPr="001B6932">
          <w:rPr>
            <w:rStyle w:val="Hyperlink"/>
            <w:rFonts w:ascii="Girl Scout Display Light" w:hAnsi="Girl Scout Display Light" w:cs="Arial"/>
            <w:bCs/>
          </w:rPr>
          <w:t>ljaremski@gsmidtn.org</w:t>
        </w:r>
      </w:hyperlink>
    </w:p>
    <w:p w14:paraId="7A707846" w14:textId="10FF384D" w:rsidR="00177169" w:rsidRPr="00177169" w:rsidRDefault="00177169" w:rsidP="00177169">
      <w:pPr>
        <w:rPr>
          <w:rFonts w:ascii="Girl Scout Display Light" w:hAnsi="Girl Scout Display Light" w:cs="Arial"/>
          <w:bCs/>
        </w:rPr>
      </w:pPr>
      <w:r>
        <w:rPr>
          <w:rFonts w:ascii="Girl Scout Display Light" w:hAnsi="Girl Scout Display Light" w:cs="Arial"/>
          <w:bCs/>
        </w:rPr>
        <w:t>615-460-0223</w:t>
      </w:r>
    </w:p>
    <w:p w14:paraId="282A96C2" w14:textId="2BE5E787" w:rsidR="009238F7" w:rsidRPr="00177169" w:rsidRDefault="001C3DBE">
      <w:pPr>
        <w:rPr>
          <w:rFonts w:ascii="Girl Scout Display Light" w:hAnsi="Girl Scout Display Light" w:cs="Arial"/>
        </w:rPr>
      </w:pPr>
      <w:r w:rsidRPr="00177169">
        <w:rPr>
          <w:rFonts w:ascii="Girl Scout Display Light" w:hAnsi="Girl Scout Display Light" w:cs="Arial"/>
        </w:rPr>
        <w:br w:type="page"/>
      </w:r>
      <w:r w:rsidR="009238F7" w:rsidRPr="00AF5ABB">
        <w:rPr>
          <w:rFonts w:ascii="Girl Scout Display Light" w:hAnsi="Girl Scout Display Light" w:cs="Arial"/>
          <w:b/>
        </w:rPr>
        <w:lastRenderedPageBreak/>
        <w:t xml:space="preserve">Packing List </w:t>
      </w:r>
    </w:p>
    <w:p w14:paraId="04E66992" w14:textId="1B8D66B9" w:rsidR="00541376" w:rsidRPr="00AF5ABB" w:rsidRDefault="009D067B">
      <w:pPr>
        <w:rPr>
          <w:rFonts w:ascii="Girl Scout Display Light" w:hAnsi="Girl Scout Display Light" w:cs="Arial"/>
        </w:rPr>
      </w:pPr>
      <w:r w:rsidRPr="00AF5ABB">
        <w:rPr>
          <w:rFonts w:ascii="Girl Scout Display Light" w:hAnsi="Girl Scout Display Light" w:cs="Arial"/>
          <w:i/>
        </w:rPr>
        <w:t>Please watch the weather forecast before packing for the</w:t>
      </w:r>
      <w:r w:rsidR="00293CFF">
        <w:rPr>
          <w:rFonts w:ascii="Girl Scout Display Light" w:hAnsi="Girl Scout Display Light" w:cs="Arial"/>
          <w:i/>
        </w:rPr>
        <w:t xml:space="preserve"> day</w:t>
      </w:r>
      <w:r w:rsidRPr="00AF5ABB">
        <w:rPr>
          <w:rFonts w:ascii="Girl Scout Display Light" w:hAnsi="Girl Scout Display Light" w:cs="Arial"/>
          <w:i/>
        </w:rPr>
        <w:t>.</w:t>
      </w:r>
      <w:r w:rsidR="004C31B5" w:rsidRPr="00AF5ABB">
        <w:rPr>
          <w:rFonts w:ascii="Girl Scout Display Light" w:hAnsi="Girl Scout Display Light" w:cs="Arial"/>
        </w:rPr>
        <w:t xml:space="preserve">  You will be outside</w:t>
      </w:r>
      <w:r w:rsidR="00293CFF">
        <w:rPr>
          <w:rFonts w:ascii="Girl Scout Display Light" w:hAnsi="Girl Scout Display Light" w:cs="Arial"/>
        </w:rPr>
        <w:t>:</w:t>
      </w:r>
      <w:r w:rsidR="004C31B5" w:rsidRPr="00AF5ABB">
        <w:rPr>
          <w:rFonts w:ascii="Girl Scout Display Light" w:hAnsi="Girl Scout Display Light" w:cs="Arial"/>
        </w:rPr>
        <w:t xml:space="preserve"> d</w:t>
      </w:r>
      <w:r w:rsidRPr="00AF5ABB">
        <w:rPr>
          <w:rFonts w:ascii="Girl Scout Display Light" w:hAnsi="Girl Scout Display Light" w:cs="Arial"/>
        </w:rPr>
        <w:t>ress according</w:t>
      </w:r>
      <w:r w:rsidR="00293CFF">
        <w:rPr>
          <w:rFonts w:ascii="Girl Scout Display Light" w:hAnsi="Girl Scout Display Light" w:cs="Arial"/>
        </w:rPr>
        <w:t>ly</w:t>
      </w:r>
      <w:r w:rsidRPr="00AF5ABB">
        <w:rPr>
          <w:rFonts w:ascii="Girl Scout Display Light" w:hAnsi="Girl Scout Display Light" w:cs="Arial"/>
        </w:rPr>
        <w:t xml:space="preserve">.  Camp continues in the rain, snow or sun. </w:t>
      </w:r>
    </w:p>
    <w:p w14:paraId="166CB865" w14:textId="77777777" w:rsidR="009238F7" w:rsidRPr="00AF5ABB" w:rsidRDefault="009D067B">
      <w:pPr>
        <w:rPr>
          <w:rFonts w:ascii="Girl Scout Display Light" w:hAnsi="Girl Scout Display Light" w:cs="Arial"/>
        </w:rPr>
      </w:pPr>
      <w:r w:rsidRPr="00AF5ABB">
        <w:rPr>
          <w:rFonts w:ascii="Girl Scout Display Light" w:hAnsi="Girl Scout Display Light" w:cs="Arial"/>
        </w:rPr>
        <w:t xml:space="preserve"> </w:t>
      </w:r>
    </w:p>
    <w:p w14:paraId="63EAB090" w14:textId="77777777" w:rsidR="00541376" w:rsidRPr="00AF5ABB" w:rsidRDefault="00541376">
      <w:pPr>
        <w:rPr>
          <w:rFonts w:ascii="Girl Scout Display Light" w:hAnsi="Girl Scout Display Light" w:cs="Arial"/>
        </w:rPr>
        <w:sectPr w:rsidR="00541376" w:rsidRPr="00AF5ABB" w:rsidSect="00A554FC">
          <w:pgSz w:w="12240" w:h="15840"/>
          <w:pgMar w:top="720" w:right="720" w:bottom="720" w:left="720" w:header="720" w:footer="720" w:gutter="0"/>
          <w:cols w:space="720"/>
          <w:docGrid w:linePitch="360"/>
        </w:sectPr>
      </w:pPr>
    </w:p>
    <w:p w14:paraId="3D847528" w14:textId="4C0D6CCB" w:rsidR="00095C00" w:rsidRPr="00AF5ABB" w:rsidRDefault="00095C00">
      <w:pPr>
        <w:rPr>
          <w:rFonts w:ascii="Girl Scout Display Light" w:hAnsi="Girl Scout Display Light" w:cs="Arial"/>
        </w:rPr>
      </w:pPr>
      <w:r w:rsidRPr="00AF5ABB">
        <w:rPr>
          <w:rFonts w:ascii="Girl Scout Display Light" w:hAnsi="Girl Scout Display Light" w:cs="Arial"/>
        </w:rPr>
        <w:t xml:space="preserve">__ </w:t>
      </w:r>
      <w:r w:rsidRPr="00AF5ABB">
        <w:rPr>
          <w:rFonts w:ascii="Girl Scout Display Light" w:hAnsi="Girl Scout Display Light" w:cs="Arial"/>
          <w:b/>
        </w:rPr>
        <w:t>Health forms</w:t>
      </w:r>
      <w:r w:rsidRPr="00AF5ABB">
        <w:rPr>
          <w:rFonts w:ascii="Girl Scout Display Light" w:hAnsi="Girl Scout Display Light" w:cs="Arial"/>
        </w:rPr>
        <w:t xml:space="preserve"> for each participant</w:t>
      </w:r>
      <w:r w:rsidR="005B6409">
        <w:rPr>
          <w:rFonts w:ascii="Girl Scout Display Light" w:hAnsi="Girl Scout Display Light" w:cs="Arial"/>
        </w:rPr>
        <w:t>,</w:t>
      </w:r>
      <w:r w:rsidRPr="00AF5ABB">
        <w:rPr>
          <w:rFonts w:ascii="Girl Scout Display Light" w:hAnsi="Girl Scout Display Light" w:cs="Arial"/>
        </w:rPr>
        <w:t xml:space="preserve"> adult and child </w:t>
      </w:r>
    </w:p>
    <w:p w14:paraId="1D8F4824" w14:textId="1AAA9296" w:rsidR="004C31B5" w:rsidRDefault="00095C00">
      <w:pPr>
        <w:rPr>
          <w:rFonts w:ascii="Girl Scout Display Light" w:hAnsi="Girl Scout Display Light" w:cs="Arial"/>
        </w:rPr>
      </w:pPr>
      <w:r w:rsidRPr="00AF5ABB">
        <w:rPr>
          <w:rFonts w:ascii="Girl Scout Display Light" w:hAnsi="Girl Scout Display Light" w:cs="Arial"/>
        </w:rPr>
        <w:t>__</w:t>
      </w:r>
      <w:r w:rsidR="004C31B5" w:rsidRPr="00AF5ABB">
        <w:rPr>
          <w:rFonts w:ascii="Girl Scout Display Light" w:hAnsi="Girl Scout Display Light" w:cs="Arial"/>
        </w:rPr>
        <w:t>Adult chaperone</w:t>
      </w:r>
      <w:r w:rsidRPr="00AF5ABB">
        <w:rPr>
          <w:rFonts w:ascii="Girl Scout Display Light" w:hAnsi="Girl Scout Display Light" w:cs="Arial"/>
        </w:rPr>
        <w:t xml:space="preserve"> </w:t>
      </w:r>
    </w:p>
    <w:p w14:paraId="1CC653FE" w14:textId="7188AA7F" w:rsidR="00293CFF" w:rsidRPr="00AF5ABB" w:rsidRDefault="00293CFF">
      <w:pPr>
        <w:rPr>
          <w:rFonts w:ascii="Girl Scout Display Light" w:hAnsi="Girl Scout Display Light" w:cs="Arial"/>
        </w:rPr>
      </w:pPr>
      <w:r>
        <w:rPr>
          <w:rFonts w:ascii="Girl Scout Display Light" w:hAnsi="Girl Scout Display Light" w:cs="Arial"/>
        </w:rPr>
        <w:t>__ Sack lunc</w:t>
      </w:r>
      <w:r w:rsidR="00637024">
        <w:rPr>
          <w:rFonts w:ascii="Girl Scout Display Light" w:hAnsi="Girl Scout Display Light" w:cs="Arial"/>
        </w:rPr>
        <w:t>h</w:t>
      </w:r>
    </w:p>
    <w:p w14:paraId="1CCF40EE" w14:textId="77777777" w:rsidR="00095C00" w:rsidRDefault="004C31B5">
      <w:pPr>
        <w:rPr>
          <w:rFonts w:ascii="Girl Scout Display Light" w:hAnsi="Girl Scout Display Light" w:cs="Arial"/>
        </w:rPr>
      </w:pPr>
      <w:r w:rsidRPr="00AF5ABB">
        <w:rPr>
          <w:rFonts w:ascii="Girl Scout Display Light" w:hAnsi="Girl Scout Display Light" w:cs="Arial"/>
        </w:rPr>
        <w:t>__</w:t>
      </w:r>
      <w:r w:rsidR="00095C00" w:rsidRPr="00AF5ABB">
        <w:rPr>
          <w:rFonts w:ascii="Girl Scout Display Light" w:hAnsi="Girl Scout Display Light" w:cs="Arial"/>
        </w:rPr>
        <w:t>Permission forms for each participant</w:t>
      </w:r>
    </w:p>
    <w:p w14:paraId="482C86A1" w14:textId="577C3161" w:rsidR="00637024" w:rsidRPr="00AF5ABB" w:rsidRDefault="00637024">
      <w:pPr>
        <w:rPr>
          <w:rFonts w:ascii="Girl Scout Display Light" w:hAnsi="Girl Scout Display Light" w:cs="Arial"/>
        </w:rPr>
      </w:pPr>
      <w:r>
        <w:rPr>
          <w:rFonts w:ascii="Girl Scout Display Light" w:hAnsi="Girl Scout Display Light" w:cs="Arial"/>
        </w:rPr>
        <w:t>__Reusable water bottle</w:t>
      </w:r>
    </w:p>
    <w:p w14:paraId="300825B8" w14:textId="77777777" w:rsidR="00541376" w:rsidRPr="00AF5ABB" w:rsidRDefault="00541376" w:rsidP="00541376">
      <w:pPr>
        <w:rPr>
          <w:rFonts w:ascii="Girl Scout Display Light" w:hAnsi="Girl Scout Display Light" w:cs="Arial"/>
        </w:rPr>
      </w:pPr>
    </w:p>
    <w:p w14:paraId="439BDF68" w14:textId="77777777" w:rsidR="009D067B" w:rsidRPr="00AF5ABB" w:rsidRDefault="009D067B">
      <w:pPr>
        <w:rPr>
          <w:rFonts w:ascii="Girl Scout Display Light" w:hAnsi="Girl Scout Display Light" w:cs="Arial"/>
          <w:b/>
        </w:rPr>
      </w:pPr>
      <w:r w:rsidRPr="00AF5ABB">
        <w:rPr>
          <w:rFonts w:ascii="Girl Scout Display Light" w:hAnsi="Girl Scout Display Light" w:cs="Arial"/>
          <w:b/>
        </w:rPr>
        <w:t>Leave at home</w:t>
      </w:r>
    </w:p>
    <w:p w14:paraId="4DD67145" w14:textId="77777777" w:rsidR="009D067B" w:rsidRPr="00AF5ABB" w:rsidRDefault="009D067B">
      <w:pPr>
        <w:rPr>
          <w:rFonts w:ascii="Girl Scout Display Light" w:hAnsi="Girl Scout Display Light" w:cs="Arial"/>
        </w:rPr>
      </w:pPr>
      <w:r w:rsidRPr="00AF5ABB">
        <w:rPr>
          <w:rFonts w:ascii="Girl Scout Display Light" w:hAnsi="Girl Scout Display Light" w:cs="Arial"/>
        </w:rPr>
        <w:t>__ Expensive clothing</w:t>
      </w:r>
    </w:p>
    <w:p w14:paraId="36C451C3" w14:textId="77777777" w:rsidR="009D067B" w:rsidRPr="00AF5ABB" w:rsidRDefault="009D067B">
      <w:pPr>
        <w:rPr>
          <w:rFonts w:ascii="Girl Scout Display Light" w:hAnsi="Girl Scout Display Light" w:cs="Arial"/>
        </w:rPr>
      </w:pPr>
      <w:r w:rsidRPr="00AF5ABB">
        <w:rPr>
          <w:rFonts w:ascii="Girl Scout Display Light" w:hAnsi="Girl Scout Display Light" w:cs="Arial"/>
        </w:rPr>
        <w:t xml:space="preserve">__ </w:t>
      </w:r>
      <w:proofErr w:type="spellStart"/>
      <w:r w:rsidR="004C31B5" w:rsidRPr="00AF5ABB">
        <w:rPr>
          <w:rFonts w:ascii="Girl Scout Display Light" w:hAnsi="Girl Scout Display Light" w:cs="Arial"/>
        </w:rPr>
        <w:t>IPods</w:t>
      </w:r>
      <w:proofErr w:type="spellEnd"/>
      <w:r w:rsidR="00831FF3" w:rsidRPr="00AF5ABB">
        <w:rPr>
          <w:rFonts w:ascii="Girl Scout Display Light" w:hAnsi="Girl Scout Display Light" w:cs="Arial"/>
        </w:rPr>
        <w:t>, MP3s</w:t>
      </w:r>
      <w:r w:rsidRPr="00AF5ABB">
        <w:rPr>
          <w:rFonts w:ascii="Girl Scout Display Light" w:hAnsi="Girl Scout Display Light" w:cs="Arial"/>
        </w:rPr>
        <w:t xml:space="preserve"> or Electronic Games</w:t>
      </w:r>
    </w:p>
    <w:p w14:paraId="24817CAF" w14:textId="77777777" w:rsidR="009D067B" w:rsidRPr="00AF5ABB" w:rsidRDefault="009D067B">
      <w:pPr>
        <w:rPr>
          <w:rFonts w:ascii="Girl Scout Display Light" w:hAnsi="Girl Scout Display Light" w:cs="Arial"/>
        </w:rPr>
      </w:pPr>
      <w:r w:rsidRPr="00AF5ABB">
        <w:rPr>
          <w:rFonts w:ascii="Girl Scout Display Light" w:hAnsi="Girl Scout Display Light" w:cs="Arial"/>
        </w:rPr>
        <w:t>__</w:t>
      </w:r>
      <w:r w:rsidR="00831FF3" w:rsidRPr="00AF5ABB">
        <w:rPr>
          <w:rFonts w:ascii="Girl Scout Display Light" w:hAnsi="Girl Scout Display Light" w:cs="Arial"/>
        </w:rPr>
        <w:t xml:space="preserve"> W</w:t>
      </w:r>
      <w:r w:rsidRPr="00AF5ABB">
        <w:rPr>
          <w:rFonts w:ascii="Girl Scout Display Light" w:hAnsi="Girl Scout Display Light" w:cs="Arial"/>
        </w:rPr>
        <w:t>eapons</w:t>
      </w:r>
    </w:p>
    <w:p w14:paraId="16990D0F" w14:textId="77777777" w:rsidR="009D067B" w:rsidRPr="00AF5ABB" w:rsidRDefault="009D067B">
      <w:pPr>
        <w:rPr>
          <w:rFonts w:ascii="Girl Scout Display Light" w:hAnsi="Girl Scout Display Light" w:cs="Arial"/>
        </w:rPr>
      </w:pPr>
      <w:r w:rsidRPr="00AF5ABB">
        <w:rPr>
          <w:rFonts w:ascii="Girl Scout Display Light" w:hAnsi="Girl Scout Display Light" w:cs="Arial"/>
        </w:rPr>
        <w:t>__</w:t>
      </w:r>
      <w:r w:rsidR="00831FF3" w:rsidRPr="00AF5ABB">
        <w:rPr>
          <w:rFonts w:ascii="Girl Scout Display Light" w:hAnsi="Girl Scout Display Light" w:cs="Arial"/>
        </w:rPr>
        <w:t xml:space="preserve"> </w:t>
      </w:r>
      <w:r w:rsidRPr="00AF5ABB">
        <w:rPr>
          <w:rFonts w:ascii="Girl Scout Display Light" w:hAnsi="Girl Scout Display Light" w:cs="Arial"/>
        </w:rPr>
        <w:t xml:space="preserve">Alcohol, Drugs </w:t>
      </w:r>
    </w:p>
    <w:p w14:paraId="0896B6DE" w14:textId="77777777" w:rsidR="004C75FE" w:rsidRPr="00AF5ABB" w:rsidRDefault="004C75FE">
      <w:pPr>
        <w:rPr>
          <w:rFonts w:ascii="Girl Scout Display Light" w:hAnsi="Girl Scout Display Light" w:cs="Arial"/>
        </w:rPr>
      </w:pPr>
    </w:p>
    <w:p w14:paraId="18F221E4" w14:textId="1E838B68" w:rsidR="00095C00" w:rsidRDefault="00095C00">
      <w:pPr>
        <w:rPr>
          <w:rFonts w:ascii="Girl Scout Display Light" w:hAnsi="Girl Scout Display Light" w:cs="Arial"/>
        </w:rPr>
      </w:pPr>
    </w:p>
    <w:p w14:paraId="3787DD03" w14:textId="77777777" w:rsidR="00293CFF" w:rsidRDefault="00293CFF">
      <w:pPr>
        <w:rPr>
          <w:rFonts w:ascii="Girl Scout Display Light" w:hAnsi="Girl Scout Display Light" w:cs="Arial"/>
        </w:rPr>
      </w:pPr>
    </w:p>
    <w:p w14:paraId="154C4DE9" w14:textId="77777777" w:rsidR="00637024" w:rsidRPr="00AF5ABB" w:rsidRDefault="00637024">
      <w:pPr>
        <w:rPr>
          <w:rFonts w:ascii="Girl Scout Display Light" w:hAnsi="Girl Scout Display Light" w:cs="Arial"/>
        </w:rPr>
      </w:pPr>
    </w:p>
    <w:p w14:paraId="1C0AE6FF" w14:textId="77777777" w:rsidR="00095C00" w:rsidRPr="00AF5ABB" w:rsidRDefault="00095C00">
      <w:pPr>
        <w:rPr>
          <w:rFonts w:ascii="Girl Scout Display Light" w:hAnsi="Girl Scout Display Light" w:cs="Arial"/>
        </w:rPr>
      </w:pPr>
    </w:p>
    <w:p w14:paraId="694C7CD5" w14:textId="77777777" w:rsidR="00095C00" w:rsidRPr="00AF5ABB" w:rsidRDefault="00095C00">
      <w:pPr>
        <w:rPr>
          <w:rFonts w:ascii="Girl Scout Display Light" w:hAnsi="Girl Scout Display Light" w:cs="Arial"/>
        </w:rPr>
      </w:pPr>
    </w:p>
    <w:p w14:paraId="365DDA0F" w14:textId="77777777" w:rsidR="00095C00" w:rsidRPr="00AF5ABB" w:rsidRDefault="00095C00">
      <w:pPr>
        <w:rPr>
          <w:rFonts w:ascii="Girl Scout Display Light" w:hAnsi="Girl Scout Display Light" w:cs="Arial"/>
        </w:rPr>
      </w:pPr>
    </w:p>
    <w:p w14:paraId="498353C1" w14:textId="77777777" w:rsidR="00095C00" w:rsidRPr="00AF5ABB" w:rsidRDefault="00095C00">
      <w:pPr>
        <w:rPr>
          <w:rFonts w:ascii="Girl Scout Display Light" w:hAnsi="Girl Scout Display Light" w:cs="Arial"/>
        </w:rPr>
      </w:pPr>
    </w:p>
    <w:p w14:paraId="4E30F8F1" w14:textId="77777777" w:rsidR="00095C00" w:rsidRPr="00AF5ABB" w:rsidRDefault="00095C00">
      <w:pPr>
        <w:rPr>
          <w:rFonts w:ascii="Girl Scout Display Light" w:hAnsi="Girl Scout Display Light" w:cs="Arial"/>
        </w:rPr>
      </w:pPr>
    </w:p>
    <w:p w14:paraId="47CB099F" w14:textId="77777777" w:rsidR="004C75FE" w:rsidRPr="00AF5ABB" w:rsidRDefault="004C75FE">
      <w:pPr>
        <w:rPr>
          <w:rFonts w:ascii="Girl Scout Display Light" w:hAnsi="Girl Scout Display Light" w:cs="Arial"/>
        </w:rPr>
      </w:pPr>
    </w:p>
    <w:p w14:paraId="533CEAF5" w14:textId="77777777" w:rsidR="004C75FE" w:rsidRPr="00AF5ABB" w:rsidRDefault="004C75FE">
      <w:pPr>
        <w:rPr>
          <w:rFonts w:ascii="Girl Scout Display Light" w:hAnsi="Girl Scout Display Light" w:cs="Arial"/>
        </w:rPr>
      </w:pPr>
    </w:p>
    <w:p w14:paraId="630E9CCE" w14:textId="77777777" w:rsidR="004C75FE" w:rsidRPr="00AF5ABB" w:rsidRDefault="004C75FE">
      <w:pPr>
        <w:rPr>
          <w:rFonts w:ascii="Girl Scout Display Light" w:hAnsi="Girl Scout Display Light" w:cs="Arial"/>
        </w:rPr>
        <w:sectPr w:rsidR="004C75FE" w:rsidRPr="00AF5ABB" w:rsidSect="00A554FC">
          <w:type w:val="continuous"/>
          <w:pgSz w:w="12240" w:h="15840"/>
          <w:pgMar w:top="720" w:right="720" w:bottom="720" w:left="720" w:header="720" w:footer="720" w:gutter="0"/>
          <w:cols w:num="2" w:space="720" w:equalWidth="0">
            <w:col w:w="5040" w:space="720"/>
            <w:col w:w="5040"/>
          </w:cols>
          <w:docGrid w:linePitch="360"/>
        </w:sectPr>
      </w:pPr>
    </w:p>
    <w:p w14:paraId="4E04E3FD" w14:textId="77777777" w:rsidR="00357DEE" w:rsidRPr="00700C72" w:rsidRDefault="00357DEE" w:rsidP="00700C72">
      <w:pPr>
        <w:autoSpaceDE w:val="0"/>
        <w:autoSpaceDN w:val="0"/>
        <w:adjustRightInd w:val="0"/>
        <w:rPr>
          <w:rFonts w:ascii="Arial" w:hAnsi="Arial" w:cs="Arial"/>
          <w:sz w:val="22"/>
          <w:szCs w:val="22"/>
        </w:rPr>
      </w:pPr>
    </w:p>
    <w:sectPr w:rsidR="00357DEE" w:rsidRPr="00700C72" w:rsidSect="00A554FC">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053334" w14:textId="77777777" w:rsidR="00A554FC" w:rsidRDefault="00A554FC" w:rsidP="00177169">
      <w:r>
        <w:separator/>
      </w:r>
    </w:p>
  </w:endnote>
  <w:endnote w:type="continuationSeparator" w:id="0">
    <w:p w14:paraId="15A7D4FC" w14:textId="77777777" w:rsidR="00A554FC" w:rsidRDefault="00A554FC" w:rsidP="00177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rl Scout Display Light">
    <w:panose1 w:val="02020003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A9624D" w14:textId="77777777" w:rsidR="00A554FC" w:rsidRDefault="00A554FC" w:rsidP="00177169">
      <w:r>
        <w:separator/>
      </w:r>
    </w:p>
  </w:footnote>
  <w:footnote w:type="continuationSeparator" w:id="0">
    <w:p w14:paraId="5D3E605F" w14:textId="77777777" w:rsidR="00A554FC" w:rsidRDefault="00A554FC" w:rsidP="001771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74482"/>
    <w:multiLevelType w:val="multilevel"/>
    <w:tmpl w:val="97C60F8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1902D70"/>
    <w:multiLevelType w:val="hybridMultilevel"/>
    <w:tmpl w:val="97C60F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4AA0C7C"/>
    <w:multiLevelType w:val="hybridMultilevel"/>
    <w:tmpl w:val="246CAED8"/>
    <w:lvl w:ilvl="0" w:tplc="DAAA39A6">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567377939">
    <w:abstractNumId w:val="1"/>
  </w:num>
  <w:num w:numId="2" w16cid:durableId="1633562693">
    <w:abstractNumId w:val="0"/>
  </w:num>
  <w:num w:numId="3" w16cid:durableId="410008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9D6"/>
    <w:rsid w:val="00015DE4"/>
    <w:rsid w:val="00020FB1"/>
    <w:rsid w:val="00024A7E"/>
    <w:rsid w:val="000348EE"/>
    <w:rsid w:val="000568C7"/>
    <w:rsid w:val="00095C00"/>
    <w:rsid w:val="00177169"/>
    <w:rsid w:val="001B3438"/>
    <w:rsid w:val="001C3DBE"/>
    <w:rsid w:val="00223823"/>
    <w:rsid w:val="00293CFF"/>
    <w:rsid w:val="002D4292"/>
    <w:rsid w:val="002D5845"/>
    <w:rsid w:val="002F4121"/>
    <w:rsid w:val="002F7ADD"/>
    <w:rsid w:val="00300A3F"/>
    <w:rsid w:val="003226F6"/>
    <w:rsid w:val="00357DEE"/>
    <w:rsid w:val="003E4CA5"/>
    <w:rsid w:val="004100E6"/>
    <w:rsid w:val="004251E0"/>
    <w:rsid w:val="004463EB"/>
    <w:rsid w:val="00467D6D"/>
    <w:rsid w:val="004A474D"/>
    <w:rsid w:val="004C31B5"/>
    <w:rsid w:val="004C75FE"/>
    <w:rsid w:val="00541376"/>
    <w:rsid w:val="00554C5B"/>
    <w:rsid w:val="00591829"/>
    <w:rsid w:val="005B1126"/>
    <w:rsid w:val="005B6409"/>
    <w:rsid w:val="005C7441"/>
    <w:rsid w:val="00613DFC"/>
    <w:rsid w:val="00637024"/>
    <w:rsid w:val="00642CA4"/>
    <w:rsid w:val="006C10F9"/>
    <w:rsid w:val="006C71C0"/>
    <w:rsid w:val="00700C72"/>
    <w:rsid w:val="007C0A2C"/>
    <w:rsid w:val="007C258F"/>
    <w:rsid w:val="007E5A5C"/>
    <w:rsid w:val="007F0CB5"/>
    <w:rsid w:val="00812461"/>
    <w:rsid w:val="00820DD8"/>
    <w:rsid w:val="00823604"/>
    <w:rsid w:val="00831FF3"/>
    <w:rsid w:val="00872AC5"/>
    <w:rsid w:val="0089487A"/>
    <w:rsid w:val="00895EEA"/>
    <w:rsid w:val="008C6927"/>
    <w:rsid w:val="008D08FB"/>
    <w:rsid w:val="008F4B46"/>
    <w:rsid w:val="0091706C"/>
    <w:rsid w:val="009238F7"/>
    <w:rsid w:val="00946D16"/>
    <w:rsid w:val="009D067B"/>
    <w:rsid w:val="00A3727C"/>
    <w:rsid w:val="00A554FC"/>
    <w:rsid w:val="00A60FD5"/>
    <w:rsid w:val="00AF5ABB"/>
    <w:rsid w:val="00B25F05"/>
    <w:rsid w:val="00B932F6"/>
    <w:rsid w:val="00BA0AE9"/>
    <w:rsid w:val="00BA224B"/>
    <w:rsid w:val="00BE2544"/>
    <w:rsid w:val="00C33850"/>
    <w:rsid w:val="00C3749F"/>
    <w:rsid w:val="00C4170B"/>
    <w:rsid w:val="00C42059"/>
    <w:rsid w:val="00C46D8D"/>
    <w:rsid w:val="00C679D6"/>
    <w:rsid w:val="00D50FEC"/>
    <w:rsid w:val="00D5578E"/>
    <w:rsid w:val="00DA6B0C"/>
    <w:rsid w:val="00E356D7"/>
    <w:rsid w:val="00E70F24"/>
    <w:rsid w:val="00EA6E70"/>
    <w:rsid w:val="00ED7AFD"/>
    <w:rsid w:val="00F82FDC"/>
    <w:rsid w:val="00FB22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12DCB2"/>
  <w15:docId w15:val="{18F1EFFB-7D13-42D5-AC9D-6FEBB7913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23823"/>
    <w:rPr>
      <w:color w:val="0000FF"/>
      <w:u w:val="single"/>
    </w:rPr>
  </w:style>
  <w:style w:type="character" w:styleId="FollowedHyperlink">
    <w:name w:val="FollowedHyperlink"/>
    <w:rsid w:val="007C258F"/>
    <w:rPr>
      <w:color w:val="800080"/>
      <w:u w:val="single"/>
    </w:rPr>
  </w:style>
  <w:style w:type="paragraph" w:styleId="BalloonText">
    <w:name w:val="Balloon Text"/>
    <w:basedOn w:val="Normal"/>
    <w:link w:val="BalloonTextChar"/>
    <w:rsid w:val="00823604"/>
    <w:rPr>
      <w:rFonts w:ascii="Tahoma" w:hAnsi="Tahoma" w:cs="Tahoma"/>
      <w:sz w:val="16"/>
      <w:szCs w:val="16"/>
    </w:rPr>
  </w:style>
  <w:style w:type="character" w:customStyle="1" w:styleId="BalloonTextChar">
    <w:name w:val="Balloon Text Char"/>
    <w:basedOn w:val="DefaultParagraphFont"/>
    <w:link w:val="BalloonText"/>
    <w:rsid w:val="00823604"/>
    <w:rPr>
      <w:rFonts w:ascii="Tahoma" w:hAnsi="Tahoma" w:cs="Tahoma"/>
      <w:sz w:val="16"/>
      <w:szCs w:val="16"/>
    </w:rPr>
  </w:style>
  <w:style w:type="character" w:styleId="UnresolvedMention">
    <w:name w:val="Unresolved Mention"/>
    <w:basedOn w:val="DefaultParagraphFont"/>
    <w:uiPriority w:val="99"/>
    <w:semiHidden/>
    <w:unhideWhenUsed/>
    <w:rsid w:val="0089487A"/>
    <w:rPr>
      <w:color w:val="605E5C"/>
      <w:shd w:val="clear" w:color="auto" w:fill="E1DFDD"/>
    </w:rPr>
  </w:style>
  <w:style w:type="paragraph" w:styleId="Header">
    <w:name w:val="header"/>
    <w:basedOn w:val="Normal"/>
    <w:link w:val="HeaderChar"/>
    <w:unhideWhenUsed/>
    <w:rsid w:val="00177169"/>
    <w:pPr>
      <w:tabs>
        <w:tab w:val="center" w:pos="4680"/>
        <w:tab w:val="right" w:pos="9360"/>
      </w:tabs>
    </w:pPr>
  </w:style>
  <w:style w:type="character" w:customStyle="1" w:styleId="HeaderChar">
    <w:name w:val="Header Char"/>
    <w:basedOn w:val="DefaultParagraphFont"/>
    <w:link w:val="Header"/>
    <w:rsid w:val="00177169"/>
    <w:rPr>
      <w:sz w:val="24"/>
      <w:szCs w:val="24"/>
    </w:rPr>
  </w:style>
  <w:style w:type="paragraph" w:styleId="Footer">
    <w:name w:val="footer"/>
    <w:basedOn w:val="Normal"/>
    <w:link w:val="FooterChar"/>
    <w:unhideWhenUsed/>
    <w:rsid w:val="00177169"/>
    <w:pPr>
      <w:tabs>
        <w:tab w:val="center" w:pos="4680"/>
        <w:tab w:val="right" w:pos="9360"/>
      </w:tabs>
    </w:pPr>
  </w:style>
  <w:style w:type="character" w:customStyle="1" w:styleId="FooterChar">
    <w:name w:val="Footer Char"/>
    <w:basedOn w:val="DefaultParagraphFont"/>
    <w:link w:val="Footer"/>
    <w:rsid w:val="0017716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57079">
      <w:bodyDiv w:val="1"/>
      <w:marLeft w:val="0"/>
      <w:marRight w:val="0"/>
      <w:marTop w:val="0"/>
      <w:marBottom w:val="0"/>
      <w:divBdr>
        <w:top w:val="none" w:sz="0" w:space="0" w:color="auto"/>
        <w:left w:val="none" w:sz="0" w:space="0" w:color="auto"/>
        <w:bottom w:val="none" w:sz="0" w:space="0" w:color="auto"/>
        <w:right w:val="none" w:sz="0" w:space="0" w:color="auto"/>
      </w:divBdr>
    </w:div>
    <w:div w:id="1661083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smidtn.org/wp-content/uploads/2019/08/2019Membership_HealthHistory-Permission_RGB.pdf"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ljaremski@gsmidtn.org" TargetMode="External"/><Relationship Id="rId4" Type="http://schemas.openxmlformats.org/officeDocument/2006/relationships/webSettings" Target="webSettings.xml"/><Relationship Id="rId9" Type="http://schemas.openxmlformats.org/officeDocument/2006/relationships/hyperlink" Target="mailto:ljaremski@gsmidtn.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events\12.13\Me%20&amp;%20Mine\Me%20and%20Mine%20Information%20Packet%20Friday%201.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Me and Mine Information Packet Friday 1.11</Template>
  <TotalTime>0</TotalTime>
  <Pages>3</Pages>
  <Words>682</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Me and Mine Campers</vt:lpstr>
    </vt:vector>
  </TitlesOfParts>
  <Company>gsccv</Company>
  <LinksUpToDate>false</LinksUpToDate>
  <CharactersWithSpaces>4583</CharactersWithSpaces>
  <SharedDoc>false</SharedDoc>
  <HLinks>
    <vt:vector size="18" baseType="variant">
      <vt:variant>
        <vt:i4>3735570</vt:i4>
      </vt:variant>
      <vt:variant>
        <vt:i4>6</vt:i4>
      </vt:variant>
      <vt:variant>
        <vt:i4>0</vt:i4>
      </vt:variant>
      <vt:variant>
        <vt:i4>5</vt:i4>
      </vt:variant>
      <vt:variant>
        <vt:lpwstr>http://gsmidtn.org/wp-content/uploads/downloads/2012/08/program-refund_cancellation-policy.pdf</vt:lpwstr>
      </vt:variant>
      <vt:variant>
        <vt:lpwstr/>
      </vt:variant>
      <vt:variant>
        <vt:i4>8061016</vt:i4>
      </vt:variant>
      <vt:variant>
        <vt:i4>3</vt:i4>
      </vt:variant>
      <vt:variant>
        <vt:i4>0</vt:i4>
      </vt:variant>
      <vt:variant>
        <vt:i4>5</vt:i4>
      </vt:variant>
      <vt:variant>
        <vt:lpwstr>mailto:Programdept@gsmidtn.org</vt:lpwstr>
      </vt:variant>
      <vt:variant>
        <vt:lpwstr/>
      </vt:variant>
      <vt:variant>
        <vt:i4>3866690</vt:i4>
      </vt:variant>
      <vt:variant>
        <vt:i4>0</vt:i4>
      </vt:variant>
      <vt:variant>
        <vt:i4>0</vt:i4>
      </vt:variant>
      <vt:variant>
        <vt:i4>5</vt:i4>
      </vt:variant>
      <vt:variant>
        <vt:lpwstr>http://gsmidtn.org/wp-content/uploads/2012/07/Participant_Health_History_Record_and_Program_Permission_Slip.pdf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 and Mine Campers</dc:title>
  <dc:creator>Jennifer Buckelew</dc:creator>
  <cp:lastModifiedBy>Lily Jaremski</cp:lastModifiedBy>
  <cp:revision>2</cp:revision>
  <dcterms:created xsi:type="dcterms:W3CDTF">2024-06-24T14:34:00Z</dcterms:created>
  <dcterms:modified xsi:type="dcterms:W3CDTF">2024-06-24T14:34:00Z</dcterms:modified>
</cp:coreProperties>
</file>